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AD1D3" w14:textId="0B7717E5" w:rsidR="00F15A92" w:rsidRPr="006D1847" w:rsidRDefault="00EB1CDB" w:rsidP="032E2D04">
      <w:pPr>
        <w:pStyle w:val="Kop1"/>
        <w:spacing w:before="60" w:line="24" w:lineRule="atLeast"/>
        <w:jc w:val="center"/>
        <w:rPr>
          <w:sz w:val="36"/>
          <w:szCs w:val="36"/>
        </w:rPr>
      </w:pPr>
      <w:r w:rsidRPr="032E2D04">
        <w:rPr>
          <w:sz w:val="36"/>
          <w:szCs w:val="36"/>
        </w:rPr>
        <w:t xml:space="preserve">Aanvraagformulier arrangement </w:t>
      </w:r>
      <w:r>
        <w:br/>
      </w:r>
      <w:r w:rsidR="2B8D11F6" w:rsidRPr="032E2D04">
        <w:rPr>
          <w:sz w:val="36"/>
          <w:szCs w:val="36"/>
        </w:rPr>
        <w:t xml:space="preserve">Deeltijd onderwijs </w:t>
      </w:r>
      <w:r w:rsidRPr="032E2D04">
        <w:rPr>
          <w:sz w:val="36"/>
          <w:szCs w:val="36"/>
        </w:rPr>
        <w:t>Da Vinci</w:t>
      </w:r>
      <w:r w:rsidR="65F8BFF8" w:rsidRPr="032E2D04">
        <w:rPr>
          <w:sz w:val="36"/>
          <w:szCs w:val="36"/>
        </w:rPr>
        <w:t xml:space="preserve"> </w:t>
      </w:r>
    </w:p>
    <w:p w14:paraId="5E305AB3" w14:textId="77777777" w:rsidR="00EB1CDB" w:rsidRPr="001A2881" w:rsidRDefault="00EB1CDB" w:rsidP="00AE342F">
      <w:pPr>
        <w:spacing w:before="60" w:after="60" w:afterAutospacing="0" w:line="24" w:lineRule="atLeast"/>
        <w:jc w:val="center"/>
        <w:rPr>
          <w:b/>
          <w:color w:val="3BA861"/>
          <w:sz w:val="22"/>
        </w:rPr>
      </w:pPr>
      <w:r w:rsidRPr="001A2881">
        <w:rPr>
          <w:b/>
          <w:color w:val="3BA861"/>
          <w:sz w:val="32"/>
        </w:rPr>
        <w:t>Samenwerkingsverband IJssel Berkel</w:t>
      </w:r>
    </w:p>
    <w:p w14:paraId="00147713" w14:textId="77777777" w:rsidR="00EB1CDB" w:rsidRDefault="00EB1CDB" w:rsidP="00AE342F">
      <w:pPr>
        <w:spacing w:before="60" w:after="60" w:afterAutospacing="0" w:line="24" w:lineRule="atLeast"/>
      </w:pPr>
    </w:p>
    <w:tbl>
      <w:tblPr>
        <w:tblStyle w:val="Invultabel"/>
        <w:tblW w:w="0" w:type="auto"/>
        <w:tblInd w:w="0" w:type="dxa"/>
        <w:tblLook w:val="04A0" w:firstRow="1" w:lastRow="0" w:firstColumn="1" w:lastColumn="0" w:noHBand="0" w:noVBand="1"/>
      </w:tblPr>
      <w:tblGrid>
        <w:gridCol w:w="3531"/>
        <w:gridCol w:w="2071"/>
        <w:gridCol w:w="2072"/>
        <w:gridCol w:w="2072"/>
      </w:tblGrid>
      <w:tr w:rsidR="00EB1CDB" w:rsidRPr="00C938A3" w14:paraId="02F3C512" w14:textId="77777777" w:rsidTr="006D184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6" w:type="dxa"/>
            <w:gridSpan w:val="4"/>
          </w:tcPr>
          <w:p w14:paraId="2C28B28D" w14:textId="77777777" w:rsidR="00783718" w:rsidRPr="006D1847" w:rsidRDefault="00EB1CDB" w:rsidP="00AE342F">
            <w:pPr>
              <w:tabs>
                <w:tab w:val="left" w:pos="285"/>
              </w:tabs>
              <w:spacing w:before="60" w:after="60" w:afterAutospacing="0" w:line="24" w:lineRule="atLeast"/>
              <w:rPr>
                <w:b w:val="0"/>
                <w:bCs/>
                <w:sz w:val="24"/>
                <w:lang w:val="nl-NL"/>
              </w:rPr>
            </w:pPr>
            <w:bookmarkStart w:id="0" w:name="_Hlk178258148"/>
            <w:r w:rsidRPr="006D1847">
              <w:rPr>
                <w:bCs/>
                <w:sz w:val="24"/>
                <w:lang w:val="nl-NL"/>
              </w:rPr>
              <w:t>1.</w:t>
            </w:r>
            <w:r w:rsidRPr="006D1847">
              <w:rPr>
                <w:bCs/>
                <w:sz w:val="24"/>
                <w:lang w:val="nl-NL"/>
              </w:rPr>
              <w:tab/>
              <w:t>Gegevens kind en ouder(s)/verzorger(s)</w:t>
            </w:r>
            <w:r w:rsidR="00783718" w:rsidRPr="006D1847">
              <w:rPr>
                <w:bCs/>
                <w:sz w:val="24"/>
                <w:lang w:val="nl-NL"/>
              </w:rPr>
              <w:t xml:space="preserve">   </w:t>
            </w:r>
          </w:p>
          <w:p w14:paraId="305689DE" w14:textId="77777777" w:rsidR="00A42796" w:rsidRPr="00783718" w:rsidRDefault="00783718" w:rsidP="00AE342F">
            <w:pPr>
              <w:tabs>
                <w:tab w:val="left" w:pos="285"/>
              </w:tabs>
              <w:spacing w:before="60" w:after="60" w:afterAutospacing="0" w:line="24" w:lineRule="atLeast"/>
              <w:rPr>
                <w:b w:val="0"/>
                <w:bCs/>
                <w:sz w:val="24"/>
              </w:rPr>
            </w:pPr>
            <w:r w:rsidRPr="006D1847">
              <w:rPr>
                <w:bCs/>
                <w:sz w:val="24"/>
                <w:lang w:val="nl-NL"/>
              </w:rPr>
              <w:t xml:space="preserve">     </w:t>
            </w:r>
            <w:r w:rsidRPr="006D1847">
              <w:rPr>
                <w:bCs/>
                <w:sz w:val="24"/>
                <w:lang w:val="nl-NL"/>
              </w:rPr>
              <w:tab/>
            </w:r>
            <w:r w:rsidRPr="006D1847">
              <w:rPr>
                <w:bCs/>
                <w:sz w:val="24"/>
                <w:lang w:val="nl-NL"/>
              </w:rPr>
              <w:tab/>
            </w:r>
            <w:r w:rsidRPr="006D1847">
              <w:rPr>
                <w:bCs/>
                <w:sz w:val="24"/>
                <w:lang w:val="nl-NL"/>
              </w:rPr>
              <w:tab/>
            </w:r>
            <w:r w:rsidRPr="006D1847">
              <w:rPr>
                <w:bCs/>
                <w:sz w:val="24"/>
                <w:lang w:val="nl-NL"/>
              </w:rPr>
              <w:tab/>
            </w:r>
            <w:r w:rsidRPr="006D1847">
              <w:rPr>
                <w:bCs/>
                <w:sz w:val="24"/>
                <w:lang w:val="nl-NL"/>
              </w:rPr>
              <w:tab/>
            </w:r>
            <w:r w:rsidRPr="006D1847">
              <w:rPr>
                <w:bCs/>
                <w:sz w:val="24"/>
                <w:lang w:val="nl-NL"/>
              </w:rPr>
              <w:tab/>
            </w:r>
            <w:r w:rsidRPr="006D1847">
              <w:rPr>
                <w:bCs/>
                <w:sz w:val="24"/>
                <w:lang w:val="nl-NL"/>
              </w:rPr>
              <w:tab/>
              <w:t xml:space="preserve">       </w:t>
            </w:r>
            <w:proofErr w:type="spellStart"/>
            <w:r w:rsidR="00CD696D">
              <w:rPr>
                <w:b w:val="0"/>
                <w:sz w:val="18"/>
              </w:rPr>
              <w:t>vo</w:t>
            </w:r>
            <w:r w:rsidR="00EB1CDB" w:rsidRPr="00EB1CDB">
              <w:rPr>
                <w:b w:val="0"/>
                <w:sz w:val="18"/>
              </w:rPr>
              <w:t>lgens</w:t>
            </w:r>
            <w:proofErr w:type="spellEnd"/>
            <w:r w:rsidR="00EB1CDB" w:rsidRPr="00EB1CDB">
              <w:rPr>
                <w:b w:val="0"/>
                <w:sz w:val="18"/>
              </w:rPr>
              <w:t xml:space="preserve"> </w:t>
            </w:r>
            <w:proofErr w:type="spellStart"/>
            <w:r w:rsidR="00EB1CDB" w:rsidRPr="00EB1CDB">
              <w:rPr>
                <w:b w:val="0"/>
                <w:sz w:val="18"/>
              </w:rPr>
              <w:t>gemeentelijke</w:t>
            </w:r>
            <w:proofErr w:type="spellEnd"/>
            <w:r w:rsidR="00EB1CDB" w:rsidRPr="00EB1CDB">
              <w:rPr>
                <w:b w:val="0"/>
                <w:sz w:val="18"/>
              </w:rPr>
              <w:t xml:space="preserve"> </w:t>
            </w:r>
            <w:proofErr w:type="spellStart"/>
            <w:r w:rsidR="00EB1CDB" w:rsidRPr="00EB1CDB">
              <w:rPr>
                <w:b w:val="0"/>
                <w:sz w:val="18"/>
              </w:rPr>
              <w:t>basisadministratie</w:t>
            </w:r>
            <w:proofErr w:type="spellEnd"/>
            <w:r w:rsidR="00EB1CDB" w:rsidRPr="00EB1CDB">
              <w:rPr>
                <w:b w:val="0"/>
                <w:sz w:val="18"/>
              </w:rPr>
              <w:t xml:space="preserve"> </w:t>
            </w:r>
            <w:proofErr w:type="spellStart"/>
            <w:r w:rsidR="00EB1CDB" w:rsidRPr="00EB1CDB">
              <w:rPr>
                <w:b w:val="0"/>
                <w:sz w:val="18"/>
              </w:rPr>
              <w:t>persone</w:t>
            </w:r>
            <w:r w:rsidR="00A42796">
              <w:rPr>
                <w:b w:val="0"/>
                <w:sz w:val="18"/>
              </w:rPr>
              <w:t>n</w:t>
            </w:r>
            <w:proofErr w:type="spellEnd"/>
          </w:p>
        </w:tc>
      </w:tr>
      <w:tr w:rsidR="0000765B" w:rsidRPr="00C938A3" w14:paraId="0FAA39BA" w14:textId="77777777" w:rsidTr="0044597B">
        <w:tblPrEx>
          <w:tblCellMar>
            <w:top w:w="57" w:type="dxa"/>
            <w:left w:w="0" w:type="dxa"/>
            <w:bottom w:w="57" w:type="dxa"/>
            <w:right w:w="0" w:type="dxa"/>
          </w:tblCellMar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1" w:type="dxa"/>
            <w:shd w:val="clear" w:color="auto" w:fill="CBE4F0"/>
          </w:tcPr>
          <w:p w14:paraId="5CDBF896" w14:textId="77777777" w:rsidR="00A42796" w:rsidRPr="00B74241" w:rsidRDefault="00A42796" w:rsidP="00AE342F">
            <w:pPr>
              <w:spacing w:before="60" w:after="60" w:afterAutospacing="0" w:line="24" w:lineRule="atLeast"/>
              <w:rPr>
                <w:color w:val="175EAA"/>
              </w:rPr>
            </w:pPr>
            <w:r w:rsidRPr="00B74241">
              <w:rPr>
                <w:color w:val="175EAA"/>
              </w:rPr>
              <w:t xml:space="preserve">Achternaam, voorvoegsels </w:t>
            </w:r>
            <w:r w:rsidR="00996D7B">
              <w:rPr>
                <w:color w:val="175EAA"/>
              </w:rPr>
              <w:t>kind</w:t>
            </w:r>
          </w:p>
        </w:tc>
        <w:tc>
          <w:tcPr>
            <w:tcW w:w="6215" w:type="dxa"/>
            <w:gridSpan w:val="3"/>
          </w:tcPr>
          <w:p w14:paraId="7DDC8368" w14:textId="77777777" w:rsidR="0000765B" w:rsidRPr="00B74241" w:rsidRDefault="0000765B" w:rsidP="00AE342F">
            <w:pPr>
              <w:spacing w:before="60" w:after="60" w:afterAutospacing="0" w:line="24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75EAA"/>
              </w:rPr>
            </w:pPr>
          </w:p>
        </w:tc>
      </w:tr>
      <w:tr w:rsidR="0000765B" w:rsidRPr="00C938A3" w14:paraId="1A4CA8E3" w14:textId="77777777" w:rsidTr="0044597B">
        <w:tblPrEx>
          <w:tblCellMar>
            <w:top w:w="57" w:type="dxa"/>
            <w:left w:w="0" w:type="dxa"/>
            <w:bottom w:w="57" w:type="dxa"/>
            <w:right w:w="0" w:type="dxa"/>
          </w:tblCellMar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CBE4F0"/>
          </w:tcPr>
          <w:p w14:paraId="10753B50" w14:textId="77777777" w:rsidR="00A42796" w:rsidRPr="00B74241" w:rsidRDefault="00A42796" w:rsidP="00AE342F">
            <w:pPr>
              <w:spacing w:before="60" w:after="60" w:afterAutospacing="0" w:line="24" w:lineRule="atLeast"/>
              <w:rPr>
                <w:color w:val="175EAA"/>
              </w:rPr>
            </w:pPr>
            <w:r w:rsidRPr="00B74241">
              <w:rPr>
                <w:color w:val="175EAA"/>
              </w:rPr>
              <w:t>Voornamen (voluit)</w:t>
            </w:r>
          </w:p>
        </w:tc>
        <w:tc>
          <w:tcPr>
            <w:tcW w:w="6215" w:type="dxa"/>
            <w:gridSpan w:val="3"/>
          </w:tcPr>
          <w:p w14:paraId="7C711C03" w14:textId="77777777" w:rsidR="0000765B" w:rsidRPr="00B74241" w:rsidRDefault="0000765B" w:rsidP="00AE342F">
            <w:pPr>
              <w:spacing w:before="60" w:after="60" w:afterAutospacing="0" w:line="24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75EAA"/>
              </w:rPr>
            </w:pPr>
          </w:p>
        </w:tc>
      </w:tr>
      <w:tr w:rsidR="00A42796" w:rsidRPr="00C938A3" w14:paraId="195E73EA" w14:textId="77777777" w:rsidTr="0044597B">
        <w:tblPrEx>
          <w:tblCellMar>
            <w:top w:w="57" w:type="dxa"/>
            <w:left w:w="0" w:type="dxa"/>
            <w:bottom w:w="57" w:type="dxa"/>
            <w:right w:w="0" w:type="dxa"/>
          </w:tblCellMar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CBE4F0"/>
          </w:tcPr>
          <w:p w14:paraId="09F7C171" w14:textId="77777777" w:rsidR="00A42796" w:rsidRPr="00B74241" w:rsidRDefault="00A42796" w:rsidP="00AE342F">
            <w:pPr>
              <w:spacing w:before="60" w:after="60" w:afterAutospacing="0" w:line="24" w:lineRule="atLeast"/>
              <w:rPr>
                <w:color w:val="175EAA"/>
              </w:rPr>
            </w:pPr>
            <w:r w:rsidRPr="00B74241">
              <w:rPr>
                <w:color w:val="175EAA"/>
              </w:rPr>
              <w:t>Straat en huisnummer</w:t>
            </w:r>
          </w:p>
        </w:tc>
        <w:tc>
          <w:tcPr>
            <w:tcW w:w="6215" w:type="dxa"/>
            <w:gridSpan w:val="3"/>
          </w:tcPr>
          <w:p w14:paraId="00C4CFA4" w14:textId="77777777" w:rsidR="00A42796" w:rsidRPr="00B74241" w:rsidRDefault="00A42796" w:rsidP="00AE342F">
            <w:pPr>
              <w:spacing w:before="60" w:after="60" w:afterAutospacing="0" w:line="24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75EAA"/>
              </w:rPr>
            </w:pPr>
          </w:p>
        </w:tc>
      </w:tr>
      <w:tr w:rsidR="00A42796" w:rsidRPr="00C938A3" w14:paraId="5932196E" w14:textId="77777777" w:rsidTr="0044597B">
        <w:tblPrEx>
          <w:tblCellMar>
            <w:top w:w="57" w:type="dxa"/>
            <w:left w:w="0" w:type="dxa"/>
            <w:bottom w:w="57" w:type="dxa"/>
            <w:right w:w="0" w:type="dxa"/>
          </w:tblCellMar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CBE4F0"/>
          </w:tcPr>
          <w:p w14:paraId="5791875D" w14:textId="77777777" w:rsidR="00A42796" w:rsidRPr="00B74241" w:rsidRDefault="00A42796" w:rsidP="00AE342F">
            <w:pPr>
              <w:spacing w:before="60" w:after="60" w:afterAutospacing="0" w:line="24" w:lineRule="atLeast"/>
              <w:rPr>
                <w:color w:val="175EAA"/>
              </w:rPr>
            </w:pPr>
            <w:r w:rsidRPr="00B74241">
              <w:rPr>
                <w:color w:val="175EAA"/>
              </w:rPr>
              <w:t>Postcode en woonplaats</w:t>
            </w:r>
          </w:p>
        </w:tc>
        <w:tc>
          <w:tcPr>
            <w:tcW w:w="6215" w:type="dxa"/>
            <w:gridSpan w:val="3"/>
          </w:tcPr>
          <w:p w14:paraId="0502D856" w14:textId="77777777" w:rsidR="00A42796" w:rsidRPr="00B74241" w:rsidRDefault="00A42796" w:rsidP="00AE342F">
            <w:pPr>
              <w:spacing w:before="60" w:after="60" w:afterAutospacing="0" w:line="24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75EAA"/>
              </w:rPr>
            </w:pPr>
          </w:p>
        </w:tc>
      </w:tr>
      <w:tr w:rsidR="00A42796" w:rsidRPr="00C938A3" w14:paraId="5DB4F4D7" w14:textId="77777777" w:rsidTr="0044597B">
        <w:tblPrEx>
          <w:tblCellMar>
            <w:top w:w="57" w:type="dxa"/>
            <w:left w:w="0" w:type="dxa"/>
            <w:bottom w:w="57" w:type="dxa"/>
            <w:right w:w="0" w:type="dxa"/>
          </w:tblCellMar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1" w:type="dxa"/>
            <w:shd w:val="clear" w:color="auto" w:fill="CBE4F0"/>
          </w:tcPr>
          <w:p w14:paraId="72068805" w14:textId="77777777" w:rsidR="00A42796" w:rsidRPr="00B74241" w:rsidRDefault="00A42796" w:rsidP="00AE342F">
            <w:pPr>
              <w:spacing w:before="60" w:after="60" w:afterAutospacing="0" w:line="24" w:lineRule="atLeast"/>
              <w:rPr>
                <w:color w:val="175EAA"/>
              </w:rPr>
            </w:pPr>
            <w:r w:rsidRPr="00B74241">
              <w:rPr>
                <w:color w:val="175EAA"/>
              </w:rPr>
              <w:t>Geslacht</w:t>
            </w:r>
          </w:p>
        </w:tc>
        <w:tc>
          <w:tcPr>
            <w:tcW w:w="2071" w:type="dxa"/>
          </w:tcPr>
          <w:p w14:paraId="7F9D19B4" w14:textId="77777777" w:rsidR="00A42796" w:rsidRPr="00922EDA" w:rsidRDefault="003477D4" w:rsidP="00AE342F">
            <w:pPr>
              <w:spacing w:before="60" w:after="60" w:afterAutospacing="0" w:line="24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rPr>
                  <w:szCs w:val="20"/>
                </w:rPr>
                <w:id w:val="-10016515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30D5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A42796" w:rsidRPr="00922EDA">
              <w:t xml:space="preserve"> Jongen</w:t>
            </w:r>
          </w:p>
        </w:tc>
        <w:tc>
          <w:tcPr>
            <w:tcW w:w="2072" w:type="dxa"/>
          </w:tcPr>
          <w:p w14:paraId="48F01230" w14:textId="77777777" w:rsidR="00A42796" w:rsidRPr="00922EDA" w:rsidRDefault="003477D4" w:rsidP="00AE342F">
            <w:pPr>
              <w:spacing w:before="60" w:after="60" w:afterAutospacing="0" w:line="24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rPr>
                  <w:szCs w:val="20"/>
                </w:rPr>
                <w:id w:val="-629708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2796" w:rsidRPr="00922EDA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A42796" w:rsidRPr="00922EDA">
              <w:t xml:space="preserve"> Meisje </w:t>
            </w:r>
          </w:p>
        </w:tc>
        <w:tc>
          <w:tcPr>
            <w:tcW w:w="2072" w:type="dxa"/>
          </w:tcPr>
          <w:p w14:paraId="3CF6A8C2" w14:textId="77777777" w:rsidR="00A42796" w:rsidRPr="00922EDA" w:rsidRDefault="003477D4" w:rsidP="00AE342F">
            <w:pPr>
              <w:spacing w:before="60" w:after="60" w:afterAutospacing="0" w:line="24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rPr>
                  <w:szCs w:val="20"/>
                </w:rPr>
                <w:id w:val="-17391603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2796" w:rsidRPr="00922EDA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</w:p>
        </w:tc>
      </w:tr>
      <w:tr w:rsidR="00A42796" w:rsidRPr="00C938A3" w14:paraId="4B6E7A9A" w14:textId="77777777" w:rsidTr="0044597B">
        <w:tblPrEx>
          <w:tblCellMar>
            <w:top w:w="57" w:type="dxa"/>
            <w:left w:w="0" w:type="dxa"/>
            <w:bottom w:w="57" w:type="dxa"/>
            <w:right w:w="0" w:type="dxa"/>
          </w:tblCellMar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1" w:type="dxa"/>
            <w:shd w:val="clear" w:color="auto" w:fill="CBE4F0"/>
          </w:tcPr>
          <w:p w14:paraId="0221B832" w14:textId="77777777" w:rsidR="00A42796" w:rsidRPr="00B74241" w:rsidRDefault="00A42796" w:rsidP="00AE342F">
            <w:pPr>
              <w:spacing w:before="60" w:after="60" w:afterAutospacing="0" w:line="24" w:lineRule="atLeast"/>
              <w:rPr>
                <w:color w:val="175EAA"/>
              </w:rPr>
            </w:pPr>
            <w:r w:rsidRPr="00B74241">
              <w:rPr>
                <w:color w:val="175EAA"/>
              </w:rPr>
              <w:t>Geboortedatum</w:t>
            </w:r>
          </w:p>
        </w:tc>
        <w:tc>
          <w:tcPr>
            <w:tcW w:w="6215" w:type="dxa"/>
            <w:gridSpan w:val="3"/>
          </w:tcPr>
          <w:p w14:paraId="62A412B4" w14:textId="77777777" w:rsidR="00A42796" w:rsidRPr="00B74241" w:rsidRDefault="00A42796" w:rsidP="00AE342F">
            <w:pPr>
              <w:spacing w:before="60" w:after="60" w:afterAutospacing="0" w:line="24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75EAA"/>
              </w:rPr>
            </w:pPr>
          </w:p>
        </w:tc>
      </w:tr>
      <w:tr w:rsidR="00A42796" w:rsidRPr="00C938A3" w14:paraId="6F17F1AB" w14:textId="77777777" w:rsidTr="0044597B">
        <w:tblPrEx>
          <w:tblCellMar>
            <w:top w:w="57" w:type="dxa"/>
            <w:left w:w="0" w:type="dxa"/>
            <w:bottom w:w="57" w:type="dxa"/>
            <w:right w:w="0" w:type="dxa"/>
          </w:tblCellMar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1" w:type="dxa"/>
            <w:shd w:val="clear" w:color="auto" w:fill="CBE4F0"/>
          </w:tcPr>
          <w:p w14:paraId="68625669" w14:textId="77777777" w:rsidR="00A42796" w:rsidRPr="00B74241" w:rsidRDefault="00A42796" w:rsidP="00AE342F">
            <w:pPr>
              <w:spacing w:before="60" w:after="60" w:afterAutospacing="0" w:line="24" w:lineRule="atLeast"/>
              <w:rPr>
                <w:color w:val="175EAA"/>
              </w:rPr>
            </w:pPr>
            <w:r w:rsidRPr="00B74241">
              <w:rPr>
                <w:color w:val="175EAA"/>
              </w:rPr>
              <w:t>Groepsverloop</w:t>
            </w:r>
          </w:p>
        </w:tc>
        <w:tc>
          <w:tcPr>
            <w:tcW w:w="6215" w:type="dxa"/>
            <w:gridSpan w:val="3"/>
          </w:tcPr>
          <w:p w14:paraId="1F99ECA3" w14:textId="77777777" w:rsidR="00A42796" w:rsidRPr="00B74241" w:rsidRDefault="00A42796" w:rsidP="00AE342F">
            <w:pPr>
              <w:spacing w:before="60" w:after="60" w:afterAutospacing="0" w:line="24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75EAA"/>
              </w:rPr>
            </w:pPr>
          </w:p>
        </w:tc>
      </w:tr>
      <w:tr w:rsidR="00A42796" w:rsidRPr="00C938A3" w14:paraId="0FB3154E" w14:textId="77777777" w:rsidTr="0044597B">
        <w:tblPrEx>
          <w:tblCellMar>
            <w:top w:w="57" w:type="dxa"/>
            <w:left w:w="0" w:type="dxa"/>
            <w:bottom w:w="57" w:type="dxa"/>
            <w:right w:w="0" w:type="dxa"/>
          </w:tblCellMar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1" w:type="dxa"/>
            <w:shd w:val="clear" w:color="auto" w:fill="CBE4F0"/>
          </w:tcPr>
          <w:p w14:paraId="049F1FC4" w14:textId="77777777" w:rsidR="00A42796" w:rsidRPr="006D1847" w:rsidRDefault="00A42796" w:rsidP="00AE342F">
            <w:pPr>
              <w:spacing w:before="60" w:after="60" w:afterAutospacing="0" w:line="24" w:lineRule="atLeast"/>
              <w:rPr>
                <w:color w:val="175EAA"/>
                <w:lang w:val="nl-NL"/>
              </w:rPr>
            </w:pPr>
            <w:r w:rsidRPr="006D1847">
              <w:rPr>
                <w:color w:val="175EAA"/>
                <w:lang w:val="nl-NL"/>
              </w:rPr>
              <w:t>Verandering van school?</w:t>
            </w:r>
          </w:p>
          <w:p w14:paraId="67925261" w14:textId="77777777" w:rsidR="00A42796" w:rsidRPr="006D1847" w:rsidRDefault="00A42796" w:rsidP="00AE342F">
            <w:pPr>
              <w:spacing w:before="60" w:after="60" w:afterAutospacing="0" w:line="24" w:lineRule="atLeast"/>
              <w:rPr>
                <w:color w:val="175EAA"/>
                <w:lang w:val="nl-NL"/>
              </w:rPr>
            </w:pPr>
            <w:r w:rsidRPr="006D1847">
              <w:rPr>
                <w:color w:val="175EAA"/>
                <w:lang w:val="nl-NL"/>
              </w:rPr>
              <w:t>Zo ja, wat is de reden?</w:t>
            </w:r>
          </w:p>
        </w:tc>
        <w:tc>
          <w:tcPr>
            <w:tcW w:w="6215" w:type="dxa"/>
            <w:gridSpan w:val="3"/>
          </w:tcPr>
          <w:p w14:paraId="736F4B92" w14:textId="77777777" w:rsidR="00A42796" w:rsidRPr="006D1847" w:rsidRDefault="00A42796" w:rsidP="00AE342F">
            <w:pPr>
              <w:spacing w:before="60" w:after="60" w:afterAutospacing="0" w:line="24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75EAA"/>
                <w:lang w:val="nl-NL"/>
              </w:rPr>
            </w:pPr>
          </w:p>
        </w:tc>
      </w:tr>
      <w:tr w:rsidR="00A42796" w:rsidRPr="00C938A3" w14:paraId="1DB7F91A" w14:textId="77777777" w:rsidTr="0044597B">
        <w:tblPrEx>
          <w:tblCellMar>
            <w:top w:w="57" w:type="dxa"/>
            <w:left w:w="0" w:type="dxa"/>
            <w:bottom w:w="57" w:type="dxa"/>
            <w:right w:w="0" w:type="dxa"/>
          </w:tblCellMar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1" w:type="dxa"/>
            <w:shd w:val="clear" w:color="auto" w:fill="CBE4F0"/>
          </w:tcPr>
          <w:p w14:paraId="64450F26" w14:textId="77777777" w:rsidR="00A42796" w:rsidRPr="006D1847" w:rsidRDefault="00A42796" w:rsidP="00AE342F">
            <w:pPr>
              <w:spacing w:before="60" w:after="60" w:afterAutospacing="0" w:line="24" w:lineRule="atLeast"/>
              <w:rPr>
                <w:color w:val="175EAA"/>
                <w:lang w:val="nl-NL"/>
              </w:rPr>
            </w:pPr>
            <w:r w:rsidRPr="006D1847">
              <w:rPr>
                <w:color w:val="175EAA"/>
                <w:lang w:val="nl-NL"/>
              </w:rPr>
              <w:t>Achternaam en voorletters</w:t>
            </w:r>
            <w:r w:rsidRPr="006D1847">
              <w:rPr>
                <w:color w:val="175EAA"/>
                <w:lang w:val="nl-NL"/>
              </w:rPr>
              <w:br/>
              <w:t>ouder(s) / verzorger(s)</w:t>
            </w:r>
          </w:p>
        </w:tc>
        <w:tc>
          <w:tcPr>
            <w:tcW w:w="6215" w:type="dxa"/>
            <w:gridSpan w:val="3"/>
          </w:tcPr>
          <w:p w14:paraId="48631F63" w14:textId="77777777" w:rsidR="00A42796" w:rsidRPr="006D1847" w:rsidRDefault="00A42796" w:rsidP="00AE342F">
            <w:pPr>
              <w:spacing w:before="60" w:after="60" w:afterAutospacing="0" w:line="24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75EAA"/>
                <w:lang w:val="nl-NL"/>
              </w:rPr>
            </w:pPr>
          </w:p>
        </w:tc>
      </w:tr>
      <w:tr w:rsidR="00A42796" w:rsidRPr="00C938A3" w14:paraId="37E90B35" w14:textId="77777777" w:rsidTr="0044597B">
        <w:tblPrEx>
          <w:tblCellMar>
            <w:top w:w="57" w:type="dxa"/>
            <w:left w:w="0" w:type="dxa"/>
            <w:bottom w:w="57" w:type="dxa"/>
            <w:right w:w="0" w:type="dxa"/>
          </w:tblCellMar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1" w:type="dxa"/>
            <w:shd w:val="clear" w:color="auto" w:fill="CBE4F0"/>
          </w:tcPr>
          <w:p w14:paraId="35DC0FA5" w14:textId="77777777" w:rsidR="00A42796" w:rsidRPr="006D1847" w:rsidRDefault="00A42796" w:rsidP="00AE342F">
            <w:pPr>
              <w:spacing w:before="60" w:after="60" w:afterAutospacing="0" w:line="24" w:lineRule="atLeast"/>
              <w:rPr>
                <w:color w:val="175EAA"/>
                <w:lang w:val="nl-NL"/>
              </w:rPr>
            </w:pPr>
            <w:r w:rsidRPr="006D1847">
              <w:rPr>
                <w:color w:val="175EAA"/>
                <w:lang w:val="nl-NL"/>
              </w:rPr>
              <w:t>Bij wie ligt het bevoegd gezag?</w:t>
            </w:r>
          </w:p>
        </w:tc>
        <w:tc>
          <w:tcPr>
            <w:tcW w:w="2071" w:type="dxa"/>
          </w:tcPr>
          <w:p w14:paraId="5651056E" w14:textId="77777777" w:rsidR="00A42796" w:rsidRPr="00922EDA" w:rsidRDefault="003477D4" w:rsidP="00AE342F">
            <w:pPr>
              <w:spacing w:before="60" w:after="60" w:afterAutospacing="0" w:line="24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sdt>
              <w:sdtPr>
                <w:rPr>
                  <w:szCs w:val="20"/>
                </w:rPr>
                <w:id w:val="-2327732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2796" w:rsidRPr="00922EDA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A42796" w:rsidRPr="00922EDA">
              <w:t xml:space="preserve"> </w:t>
            </w:r>
            <w:proofErr w:type="spellStart"/>
            <w:r w:rsidR="00A42796" w:rsidRPr="00922EDA">
              <w:t>Beide</w:t>
            </w:r>
            <w:proofErr w:type="spellEnd"/>
            <w:r w:rsidR="00A42796" w:rsidRPr="00922EDA">
              <w:t xml:space="preserve"> </w:t>
            </w:r>
            <w:proofErr w:type="spellStart"/>
            <w:r w:rsidR="00A42796" w:rsidRPr="00922EDA">
              <w:t>ouders</w:t>
            </w:r>
            <w:proofErr w:type="spellEnd"/>
            <w:r w:rsidR="00A42796" w:rsidRPr="00922EDA">
              <w:t xml:space="preserve"> </w:t>
            </w:r>
            <w:r w:rsidR="00A42796" w:rsidRPr="00922EDA">
              <w:br/>
            </w:r>
            <w:sdt>
              <w:sdtPr>
                <w:rPr>
                  <w:szCs w:val="20"/>
                </w:rPr>
                <w:id w:val="-1724674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2796" w:rsidRPr="00922EDA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A42796" w:rsidRPr="00922EDA">
              <w:t xml:space="preserve"> </w:t>
            </w:r>
            <w:bookmarkStart w:id="1" w:name="_Hlk178255099"/>
            <w:proofErr w:type="spellStart"/>
            <w:r w:rsidR="00A42796" w:rsidRPr="00922EDA">
              <w:t>Verzorger</w:t>
            </w:r>
            <w:bookmarkEnd w:id="1"/>
            <w:proofErr w:type="spellEnd"/>
            <w:r w:rsidR="00A42796" w:rsidRPr="00922EDA">
              <w:t>(s)</w:t>
            </w:r>
            <w:r w:rsidR="00A42796" w:rsidRPr="00922EDA">
              <w:tab/>
            </w:r>
          </w:p>
        </w:tc>
        <w:tc>
          <w:tcPr>
            <w:tcW w:w="2072" w:type="dxa"/>
          </w:tcPr>
          <w:p w14:paraId="7D4A3AA7" w14:textId="77777777" w:rsidR="00A42796" w:rsidRPr="00922EDA" w:rsidRDefault="003477D4" w:rsidP="00AE342F">
            <w:pPr>
              <w:spacing w:before="60" w:after="60" w:afterAutospacing="0" w:line="24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sdt>
              <w:sdtPr>
                <w:rPr>
                  <w:szCs w:val="20"/>
                </w:rPr>
                <w:id w:val="-650366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2796" w:rsidRPr="00922EDA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A42796" w:rsidRPr="00922EDA">
              <w:t xml:space="preserve"> Moeder</w:t>
            </w:r>
            <w:r w:rsidR="00A42796" w:rsidRPr="00922EDA">
              <w:br/>
            </w:r>
            <w:sdt>
              <w:sdtPr>
                <w:rPr>
                  <w:szCs w:val="20"/>
                </w:rPr>
                <w:id w:val="297574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2796" w:rsidRPr="00922EDA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A42796" w:rsidRPr="00922EDA">
              <w:t xml:space="preserve"> Anders, nl</w:t>
            </w:r>
            <w:r w:rsidR="004B471C" w:rsidRPr="00922EDA">
              <w:t>.:</w:t>
            </w:r>
          </w:p>
        </w:tc>
        <w:tc>
          <w:tcPr>
            <w:tcW w:w="2072" w:type="dxa"/>
          </w:tcPr>
          <w:p w14:paraId="23B915E0" w14:textId="77777777" w:rsidR="00A42796" w:rsidRPr="00922EDA" w:rsidRDefault="003477D4" w:rsidP="00AE342F">
            <w:pPr>
              <w:spacing w:before="60" w:after="60" w:afterAutospacing="0" w:line="24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sdt>
              <w:sdtPr>
                <w:rPr>
                  <w:szCs w:val="20"/>
                </w:rPr>
                <w:id w:val="-3316001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2796" w:rsidRPr="00922EDA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A42796" w:rsidRPr="00922EDA">
              <w:t xml:space="preserve"> Vader</w:t>
            </w:r>
          </w:p>
          <w:p w14:paraId="0E88F9EF" w14:textId="77777777" w:rsidR="00A42796" w:rsidRPr="00922EDA" w:rsidRDefault="00A42796" w:rsidP="00AE342F">
            <w:pPr>
              <w:spacing w:before="60" w:after="60" w:afterAutospacing="0" w:line="24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A42796" w:rsidRPr="00C938A3" w14:paraId="1B342292" w14:textId="77777777" w:rsidTr="0044597B">
        <w:tblPrEx>
          <w:tblCellMar>
            <w:top w:w="57" w:type="dxa"/>
            <w:left w:w="0" w:type="dxa"/>
            <w:bottom w:w="57" w:type="dxa"/>
            <w:right w:w="0" w:type="dxa"/>
          </w:tblCellMar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1" w:type="dxa"/>
            <w:shd w:val="clear" w:color="auto" w:fill="CBE4F0"/>
          </w:tcPr>
          <w:p w14:paraId="025FD1BD" w14:textId="77777777" w:rsidR="00A42796" w:rsidRPr="006D1847" w:rsidRDefault="00A42796" w:rsidP="00AE342F">
            <w:pPr>
              <w:spacing w:before="60" w:after="60" w:afterAutospacing="0" w:line="24" w:lineRule="atLeast"/>
              <w:rPr>
                <w:color w:val="175EAA"/>
                <w:lang w:val="nl-NL"/>
              </w:rPr>
            </w:pPr>
            <w:r w:rsidRPr="006D1847">
              <w:rPr>
                <w:color w:val="175EAA"/>
                <w:lang w:val="nl-NL"/>
              </w:rPr>
              <w:t>Adres</w:t>
            </w:r>
            <w:r w:rsidR="00AC0505" w:rsidRPr="006D1847">
              <w:rPr>
                <w:color w:val="175EAA"/>
                <w:lang w:val="nl-NL"/>
              </w:rPr>
              <w:t>(sen)</w:t>
            </w:r>
            <w:r w:rsidRPr="006D1847">
              <w:rPr>
                <w:color w:val="175EAA"/>
                <w:lang w:val="nl-NL"/>
              </w:rPr>
              <w:t xml:space="preserve"> ouder(s)/verzorger(s) </w:t>
            </w:r>
            <w:r w:rsidR="003052C0" w:rsidRPr="006D1847">
              <w:rPr>
                <w:color w:val="175EAA"/>
                <w:lang w:val="nl-NL"/>
              </w:rPr>
              <w:t xml:space="preserve">- </w:t>
            </w:r>
            <w:r w:rsidRPr="006D1847">
              <w:rPr>
                <w:color w:val="175EAA"/>
                <w:lang w:val="nl-NL"/>
              </w:rPr>
              <w:t>indien afwijkend van bovenstaand</w:t>
            </w:r>
          </w:p>
        </w:tc>
        <w:tc>
          <w:tcPr>
            <w:tcW w:w="6215" w:type="dxa"/>
            <w:gridSpan w:val="3"/>
          </w:tcPr>
          <w:p w14:paraId="30FDFF33" w14:textId="77777777" w:rsidR="00A42796" w:rsidRPr="006D1847" w:rsidRDefault="00A42796" w:rsidP="00AE342F">
            <w:pPr>
              <w:spacing w:before="60" w:after="60" w:afterAutospacing="0" w:line="24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75EAA"/>
                <w:lang w:val="nl-NL"/>
              </w:rPr>
            </w:pPr>
          </w:p>
        </w:tc>
      </w:tr>
      <w:tr w:rsidR="00A42796" w:rsidRPr="00C938A3" w14:paraId="73F3521C" w14:textId="77777777" w:rsidTr="0044597B">
        <w:tblPrEx>
          <w:tblCellMar>
            <w:top w:w="57" w:type="dxa"/>
            <w:left w:w="0" w:type="dxa"/>
            <w:bottom w:w="57" w:type="dxa"/>
            <w:right w:w="0" w:type="dxa"/>
          </w:tblCellMar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1" w:type="dxa"/>
            <w:shd w:val="clear" w:color="auto" w:fill="CBE4F0"/>
          </w:tcPr>
          <w:p w14:paraId="3A1EF9C1" w14:textId="77777777" w:rsidR="00A42796" w:rsidRPr="00B74241" w:rsidRDefault="00A42796" w:rsidP="00AE342F">
            <w:pPr>
              <w:spacing w:before="60" w:after="60" w:afterAutospacing="0" w:line="24" w:lineRule="atLeast"/>
              <w:rPr>
                <w:color w:val="175EAA"/>
              </w:rPr>
            </w:pPr>
            <w:r w:rsidRPr="00B74241">
              <w:rPr>
                <w:color w:val="175EAA"/>
              </w:rPr>
              <w:t>Telefoonnummer(s)</w:t>
            </w:r>
          </w:p>
        </w:tc>
        <w:tc>
          <w:tcPr>
            <w:tcW w:w="6215" w:type="dxa"/>
            <w:gridSpan w:val="3"/>
          </w:tcPr>
          <w:p w14:paraId="51603C3A" w14:textId="77777777" w:rsidR="00A42796" w:rsidRPr="00B74241" w:rsidRDefault="00A42796" w:rsidP="00AE342F">
            <w:pPr>
              <w:spacing w:before="60" w:after="60" w:afterAutospacing="0" w:line="24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75EAA"/>
              </w:rPr>
            </w:pPr>
          </w:p>
        </w:tc>
      </w:tr>
      <w:tr w:rsidR="00A42796" w:rsidRPr="00C938A3" w14:paraId="70D0A8EA" w14:textId="77777777" w:rsidTr="0044597B">
        <w:tblPrEx>
          <w:tblCellMar>
            <w:top w:w="57" w:type="dxa"/>
            <w:left w:w="0" w:type="dxa"/>
            <w:bottom w:w="57" w:type="dxa"/>
            <w:right w:w="0" w:type="dxa"/>
          </w:tblCellMar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1" w:type="dxa"/>
            <w:shd w:val="clear" w:color="auto" w:fill="CBE4F0"/>
          </w:tcPr>
          <w:p w14:paraId="58A20298" w14:textId="77777777" w:rsidR="00A42796" w:rsidRPr="00B74241" w:rsidRDefault="00A42796" w:rsidP="00AE342F">
            <w:pPr>
              <w:spacing w:before="60" w:after="60" w:afterAutospacing="0" w:line="24" w:lineRule="atLeast"/>
              <w:rPr>
                <w:color w:val="175EAA"/>
              </w:rPr>
            </w:pPr>
            <w:r w:rsidRPr="00B74241">
              <w:rPr>
                <w:color w:val="175EAA"/>
              </w:rPr>
              <w:t>E-mailadres(sen)</w:t>
            </w:r>
          </w:p>
        </w:tc>
        <w:tc>
          <w:tcPr>
            <w:tcW w:w="6215" w:type="dxa"/>
            <w:gridSpan w:val="3"/>
          </w:tcPr>
          <w:p w14:paraId="5A4A55F6" w14:textId="77777777" w:rsidR="00A42796" w:rsidRPr="00B74241" w:rsidRDefault="00A42796" w:rsidP="00AE342F">
            <w:pPr>
              <w:spacing w:before="60" w:after="60" w:afterAutospacing="0" w:line="24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75EAA"/>
              </w:rPr>
            </w:pPr>
          </w:p>
        </w:tc>
      </w:tr>
      <w:bookmarkEnd w:id="0"/>
    </w:tbl>
    <w:p w14:paraId="0FECFE17" w14:textId="77777777" w:rsidR="0000765B" w:rsidRPr="00AE342F" w:rsidRDefault="0000765B" w:rsidP="00AE342F">
      <w:pPr>
        <w:spacing w:before="60" w:after="60" w:afterAutospacing="0" w:line="24" w:lineRule="atLeast"/>
        <w:rPr>
          <w:sz w:val="10"/>
        </w:rPr>
      </w:pPr>
    </w:p>
    <w:tbl>
      <w:tblPr>
        <w:tblStyle w:val="Invultabel"/>
        <w:tblW w:w="0" w:type="auto"/>
        <w:tblInd w:w="0" w:type="dxa"/>
        <w:tblLook w:val="04A0" w:firstRow="1" w:lastRow="0" w:firstColumn="1" w:lastColumn="0" w:noHBand="0" w:noVBand="1"/>
      </w:tblPr>
      <w:tblGrid>
        <w:gridCol w:w="3531"/>
        <w:gridCol w:w="6215"/>
      </w:tblGrid>
      <w:tr w:rsidR="00CD696D" w:rsidRPr="00C938A3" w14:paraId="755FEA24" w14:textId="77777777" w:rsidTr="006D184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6" w:type="dxa"/>
            <w:gridSpan w:val="2"/>
          </w:tcPr>
          <w:p w14:paraId="11DC6D2F" w14:textId="77777777" w:rsidR="00CD696D" w:rsidRPr="006D1847" w:rsidRDefault="00CD696D" w:rsidP="00AE342F">
            <w:pPr>
              <w:tabs>
                <w:tab w:val="left" w:pos="285"/>
              </w:tabs>
              <w:spacing w:before="60" w:after="60" w:afterAutospacing="0" w:line="24" w:lineRule="atLeast"/>
              <w:rPr>
                <w:b w:val="0"/>
                <w:bCs/>
                <w:sz w:val="24"/>
                <w:lang w:val="nl-NL"/>
              </w:rPr>
            </w:pPr>
            <w:r w:rsidRPr="006D1847">
              <w:rPr>
                <w:bCs/>
                <w:sz w:val="24"/>
                <w:lang w:val="nl-NL"/>
              </w:rPr>
              <w:t>2.</w:t>
            </w:r>
            <w:r w:rsidRPr="006D1847">
              <w:rPr>
                <w:bCs/>
                <w:sz w:val="24"/>
                <w:lang w:val="nl-NL"/>
              </w:rPr>
              <w:tab/>
              <w:t xml:space="preserve">Gegevens </w:t>
            </w:r>
            <w:r w:rsidR="00783718" w:rsidRPr="006D1847">
              <w:rPr>
                <w:bCs/>
                <w:sz w:val="24"/>
                <w:lang w:val="nl-NL"/>
              </w:rPr>
              <w:t>aanvragende school</w:t>
            </w:r>
          </w:p>
          <w:p w14:paraId="505559B9" w14:textId="77777777" w:rsidR="00CD696D" w:rsidRPr="006D1847" w:rsidRDefault="00CD696D" w:rsidP="00AE342F">
            <w:pPr>
              <w:tabs>
                <w:tab w:val="left" w:pos="285"/>
              </w:tabs>
              <w:spacing w:before="60" w:after="60" w:afterAutospacing="0" w:line="24" w:lineRule="atLeast"/>
              <w:rPr>
                <w:sz w:val="18"/>
                <w:lang w:val="nl-NL"/>
              </w:rPr>
            </w:pPr>
            <w:r w:rsidRPr="006D1847">
              <w:rPr>
                <w:lang w:val="nl-NL"/>
              </w:rPr>
              <w:tab/>
            </w:r>
            <w:r w:rsidR="00783718" w:rsidRPr="006D1847">
              <w:rPr>
                <w:lang w:val="nl-NL"/>
              </w:rPr>
              <w:tab/>
            </w:r>
            <w:r w:rsidR="00783718" w:rsidRPr="006D1847">
              <w:rPr>
                <w:lang w:val="nl-NL"/>
              </w:rPr>
              <w:tab/>
            </w:r>
            <w:r w:rsidR="00783718" w:rsidRPr="006D1847">
              <w:rPr>
                <w:lang w:val="nl-NL"/>
              </w:rPr>
              <w:tab/>
            </w:r>
            <w:r w:rsidR="00783718" w:rsidRPr="006D1847">
              <w:rPr>
                <w:lang w:val="nl-NL"/>
              </w:rPr>
              <w:tab/>
            </w:r>
            <w:r w:rsidR="00783718" w:rsidRPr="006D1847">
              <w:rPr>
                <w:lang w:val="nl-NL"/>
              </w:rPr>
              <w:tab/>
            </w:r>
            <w:r w:rsidR="00783718" w:rsidRPr="006D1847">
              <w:rPr>
                <w:lang w:val="nl-NL"/>
              </w:rPr>
              <w:tab/>
            </w:r>
            <w:r w:rsidR="00783718" w:rsidRPr="006D1847">
              <w:rPr>
                <w:lang w:val="nl-NL"/>
              </w:rPr>
              <w:tab/>
            </w:r>
            <w:r w:rsidR="00783718" w:rsidRPr="006D1847">
              <w:rPr>
                <w:lang w:val="nl-NL"/>
              </w:rPr>
              <w:tab/>
            </w:r>
            <w:r w:rsidR="00783718" w:rsidRPr="006D1847">
              <w:rPr>
                <w:lang w:val="nl-NL"/>
              </w:rPr>
              <w:tab/>
            </w:r>
            <w:r w:rsidR="00783718" w:rsidRPr="006D1847">
              <w:rPr>
                <w:b w:val="0"/>
                <w:sz w:val="18"/>
                <w:lang w:val="nl-NL"/>
              </w:rPr>
              <w:t xml:space="preserve">of aanleveren via administratiesysteem </w:t>
            </w:r>
          </w:p>
        </w:tc>
      </w:tr>
      <w:tr w:rsidR="00CD696D" w:rsidRPr="00C938A3" w14:paraId="3C98A954" w14:textId="77777777" w:rsidTr="0044597B">
        <w:tblPrEx>
          <w:tblCellMar>
            <w:top w:w="57" w:type="dxa"/>
            <w:left w:w="0" w:type="dxa"/>
            <w:bottom w:w="57" w:type="dxa"/>
            <w:right w:w="0" w:type="dxa"/>
          </w:tblCellMar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1" w:type="dxa"/>
            <w:shd w:val="clear" w:color="auto" w:fill="CBE4F0"/>
          </w:tcPr>
          <w:p w14:paraId="7BA66268" w14:textId="77777777" w:rsidR="00CD696D" w:rsidRPr="00B74241" w:rsidRDefault="00783718" w:rsidP="00AE342F">
            <w:pPr>
              <w:spacing w:before="60" w:after="60" w:afterAutospacing="0" w:line="24" w:lineRule="atLeast"/>
              <w:rPr>
                <w:color w:val="175EAA"/>
              </w:rPr>
            </w:pPr>
            <w:r w:rsidRPr="00B74241">
              <w:rPr>
                <w:color w:val="175EAA"/>
              </w:rPr>
              <w:t>Naam aanvragende school</w:t>
            </w:r>
          </w:p>
        </w:tc>
        <w:tc>
          <w:tcPr>
            <w:tcW w:w="6215" w:type="dxa"/>
          </w:tcPr>
          <w:p w14:paraId="391A2F63" w14:textId="77777777" w:rsidR="00CD696D" w:rsidRPr="00C938A3" w:rsidRDefault="00CD696D" w:rsidP="00AE342F">
            <w:pPr>
              <w:spacing w:before="60" w:after="60" w:afterAutospacing="0" w:line="24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D696D" w:rsidRPr="00C938A3" w14:paraId="33C974AF" w14:textId="77777777" w:rsidTr="0044597B">
        <w:tblPrEx>
          <w:tblCellMar>
            <w:top w:w="57" w:type="dxa"/>
            <w:left w:w="0" w:type="dxa"/>
            <w:bottom w:w="57" w:type="dxa"/>
            <w:right w:w="0" w:type="dxa"/>
          </w:tblCellMar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CBE4F0"/>
          </w:tcPr>
          <w:p w14:paraId="47A4D67A" w14:textId="77777777" w:rsidR="00CD696D" w:rsidRPr="00B74241" w:rsidRDefault="00783718" w:rsidP="00AE342F">
            <w:pPr>
              <w:spacing w:before="60" w:after="60" w:afterAutospacing="0" w:line="24" w:lineRule="atLeast"/>
              <w:rPr>
                <w:color w:val="175EAA"/>
              </w:rPr>
            </w:pPr>
            <w:proofErr w:type="spellStart"/>
            <w:r w:rsidRPr="00B74241">
              <w:rPr>
                <w:color w:val="175EAA"/>
              </w:rPr>
              <w:t>Brinnummer</w:t>
            </w:r>
            <w:proofErr w:type="spellEnd"/>
          </w:p>
        </w:tc>
        <w:tc>
          <w:tcPr>
            <w:tcW w:w="6215" w:type="dxa"/>
          </w:tcPr>
          <w:p w14:paraId="19C4F3CB" w14:textId="77777777" w:rsidR="00CD696D" w:rsidRPr="00C938A3" w:rsidRDefault="00CD696D" w:rsidP="00AE342F">
            <w:pPr>
              <w:spacing w:before="60" w:after="60" w:afterAutospacing="0" w:line="24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CD696D" w:rsidRPr="00C938A3" w14:paraId="1A7C39DA" w14:textId="77777777" w:rsidTr="0044597B">
        <w:tblPrEx>
          <w:tblCellMar>
            <w:top w:w="57" w:type="dxa"/>
            <w:left w:w="0" w:type="dxa"/>
            <w:bottom w:w="57" w:type="dxa"/>
            <w:right w:w="0" w:type="dxa"/>
          </w:tblCellMar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CBE4F0"/>
          </w:tcPr>
          <w:p w14:paraId="528E316B" w14:textId="77777777" w:rsidR="00CD696D" w:rsidRPr="00B74241" w:rsidRDefault="00783718" w:rsidP="00AE342F">
            <w:pPr>
              <w:spacing w:before="60" w:after="60" w:afterAutospacing="0" w:line="24" w:lineRule="atLeast"/>
              <w:rPr>
                <w:color w:val="175EAA"/>
              </w:rPr>
            </w:pPr>
            <w:r w:rsidRPr="00B74241">
              <w:rPr>
                <w:color w:val="175EAA"/>
              </w:rPr>
              <w:t>Plaats</w:t>
            </w:r>
          </w:p>
        </w:tc>
        <w:tc>
          <w:tcPr>
            <w:tcW w:w="6215" w:type="dxa"/>
          </w:tcPr>
          <w:p w14:paraId="340AB987" w14:textId="77777777" w:rsidR="00CD696D" w:rsidRPr="00C938A3" w:rsidRDefault="00CD696D" w:rsidP="00AE342F">
            <w:pPr>
              <w:spacing w:before="60" w:after="60" w:afterAutospacing="0" w:line="24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C0505" w:rsidRPr="00C938A3" w14:paraId="2FCE31A0" w14:textId="77777777" w:rsidTr="0044597B">
        <w:tblPrEx>
          <w:tblCellMar>
            <w:top w:w="57" w:type="dxa"/>
            <w:left w:w="0" w:type="dxa"/>
            <w:bottom w:w="57" w:type="dxa"/>
            <w:right w:w="0" w:type="dxa"/>
          </w:tblCellMar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CBE4F0"/>
          </w:tcPr>
          <w:p w14:paraId="2AC41073" w14:textId="77777777" w:rsidR="00AC0505" w:rsidRPr="00B74241" w:rsidRDefault="00AC0505" w:rsidP="00AE342F">
            <w:pPr>
              <w:spacing w:before="60" w:after="60" w:afterAutospacing="0" w:line="24" w:lineRule="atLeast"/>
              <w:rPr>
                <w:color w:val="175EAA"/>
              </w:rPr>
            </w:pPr>
            <w:r>
              <w:rPr>
                <w:color w:val="175EAA"/>
              </w:rPr>
              <w:t>Bestuur</w:t>
            </w:r>
          </w:p>
        </w:tc>
        <w:tc>
          <w:tcPr>
            <w:tcW w:w="6215" w:type="dxa"/>
          </w:tcPr>
          <w:p w14:paraId="3EB7E4B8" w14:textId="77777777" w:rsidR="00AC0505" w:rsidRPr="00C938A3" w:rsidRDefault="00AC0505" w:rsidP="00AE342F">
            <w:pPr>
              <w:spacing w:before="60" w:after="60" w:afterAutospacing="0" w:line="24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CD696D" w:rsidRPr="00C938A3" w14:paraId="550F3E43" w14:textId="77777777" w:rsidTr="0044597B">
        <w:tblPrEx>
          <w:tblCellMar>
            <w:top w:w="57" w:type="dxa"/>
            <w:left w:w="0" w:type="dxa"/>
            <w:bottom w:w="57" w:type="dxa"/>
            <w:right w:w="0" w:type="dxa"/>
          </w:tblCellMar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CBE4F0"/>
          </w:tcPr>
          <w:p w14:paraId="1452853E" w14:textId="77777777" w:rsidR="00CD696D" w:rsidRPr="00B74241" w:rsidRDefault="00783718" w:rsidP="00AE342F">
            <w:pPr>
              <w:spacing w:before="60" w:after="60" w:afterAutospacing="0" w:line="24" w:lineRule="atLeast"/>
              <w:rPr>
                <w:color w:val="175EAA"/>
              </w:rPr>
            </w:pPr>
            <w:r w:rsidRPr="00B74241">
              <w:rPr>
                <w:color w:val="175EAA"/>
              </w:rPr>
              <w:t>Naam leerkracht</w:t>
            </w:r>
          </w:p>
        </w:tc>
        <w:tc>
          <w:tcPr>
            <w:tcW w:w="6215" w:type="dxa"/>
          </w:tcPr>
          <w:p w14:paraId="3CCE6541" w14:textId="77777777" w:rsidR="00CD696D" w:rsidRPr="009409F3" w:rsidRDefault="00CD696D" w:rsidP="00AE342F">
            <w:pPr>
              <w:spacing w:before="60" w:after="60" w:afterAutospacing="0" w:line="24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C0505" w:rsidRPr="00C938A3" w14:paraId="5725AA4A" w14:textId="77777777" w:rsidTr="0044597B">
        <w:tblPrEx>
          <w:tblCellMar>
            <w:top w:w="57" w:type="dxa"/>
            <w:left w:w="0" w:type="dxa"/>
            <w:bottom w:w="57" w:type="dxa"/>
            <w:right w:w="0" w:type="dxa"/>
          </w:tblCellMar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CBE4F0"/>
          </w:tcPr>
          <w:p w14:paraId="44D46D67" w14:textId="77777777" w:rsidR="00AC0505" w:rsidRPr="00B74241" w:rsidRDefault="00AC0505" w:rsidP="00AE342F">
            <w:pPr>
              <w:spacing w:before="60" w:after="60" w:afterAutospacing="0" w:line="24" w:lineRule="atLeast"/>
              <w:rPr>
                <w:color w:val="175EAA"/>
              </w:rPr>
            </w:pPr>
            <w:r>
              <w:rPr>
                <w:color w:val="175EAA"/>
              </w:rPr>
              <w:t xml:space="preserve">Telefoonnummer </w:t>
            </w:r>
          </w:p>
        </w:tc>
        <w:tc>
          <w:tcPr>
            <w:tcW w:w="6215" w:type="dxa"/>
          </w:tcPr>
          <w:p w14:paraId="2475D2D3" w14:textId="77777777" w:rsidR="00AC0505" w:rsidRPr="009409F3" w:rsidRDefault="00AC0505" w:rsidP="00AE342F">
            <w:pPr>
              <w:spacing w:before="60" w:after="60" w:afterAutospacing="0" w:line="24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CD696D" w:rsidRPr="00C938A3" w14:paraId="166D4692" w14:textId="77777777" w:rsidTr="0044597B">
        <w:tblPrEx>
          <w:tblCellMar>
            <w:top w:w="57" w:type="dxa"/>
            <w:left w:w="0" w:type="dxa"/>
            <w:bottom w:w="57" w:type="dxa"/>
            <w:right w:w="0" w:type="dxa"/>
          </w:tblCellMar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1" w:type="dxa"/>
            <w:shd w:val="clear" w:color="auto" w:fill="CBE4F0"/>
          </w:tcPr>
          <w:p w14:paraId="5B02B737" w14:textId="77777777" w:rsidR="00CD696D" w:rsidRPr="00B74241" w:rsidRDefault="00783718" w:rsidP="00AE342F">
            <w:pPr>
              <w:spacing w:before="60" w:after="60" w:afterAutospacing="0" w:line="24" w:lineRule="atLeast"/>
              <w:rPr>
                <w:color w:val="175EAA"/>
              </w:rPr>
            </w:pPr>
            <w:r w:rsidRPr="00B74241">
              <w:rPr>
                <w:color w:val="175EAA"/>
              </w:rPr>
              <w:t>E-mailadres</w:t>
            </w:r>
          </w:p>
        </w:tc>
        <w:tc>
          <w:tcPr>
            <w:tcW w:w="6215" w:type="dxa"/>
          </w:tcPr>
          <w:p w14:paraId="123BAD1F" w14:textId="77777777" w:rsidR="00CD696D" w:rsidRPr="00C938A3" w:rsidRDefault="00CD696D" w:rsidP="00AE342F">
            <w:pPr>
              <w:spacing w:before="60" w:after="60" w:afterAutospacing="0" w:line="24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79390D60" w14:textId="77777777" w:rsidR="00DA669C" w:rsidRPr="00AE342F" w:rsidRDefault="00DA669C" w:rsidP="00AE342F">
      <w:pPr>
        <w:spacing w:before="60" w:after="60" w:afterAutospacing="0" w:line="24" w:lineRule="atLeast"/>
        <w:rPr>
          <w:sz w:val="18"/>
        </w:rPr>
      </w:pPr>
    </w:p>
    <w:tbl>
      <w:tblPr>
        <w:tblStyle w:val="Invultabel"/>
        <w:tblW w:w="0" w:type="auto"/>
        <w:tblInd w:w="0" w:type="dxa"/>
        <w:tblLook w:val="04A0" w:firstRow="1" w:lastRow="0" w:firstColumn="1" w:lastColumn="0" w:noHBand="0" w:noVBand="1"/>
      </w:tblPr>
      <w:tblGrid>
        <w:gridCol w:w="3215"/>
        <w:gridCol w:w="6531"/>
      </w:tblGrid>
      <w:tr w:rsidR="00783718" w:rsidRPr="00C938A3" w14:paraId="5F49B573" w14:textId="77777777" w:rsidTr="006D184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6" w:type="dxa"/>
            <w:gridSpan w:val="2"/>
          </w:tcPr>
          <w:p w14:paraId="1CC320E0" w14:textId="77777777" w:rsidR="00783718" w:rsidRPr="00EB1CDB" w:rsidRDefault="00783718" w:rsidP="00AE342F">
            <w:pPr>
              <w:tabs>
                <w:tab w:val="left" w:pos="285"/>
              </w:tabs>
              <w:spacing w:before="60" w:after="60" w:afterAutospacing="0" w:line="24" w:lineRule="atLeast"/>
              <w:rPr>
                <w:b w:val="0"/>
                <w:bCs/>
                <w:sz w:val="24"/>
              </w:rPr>
            </w:pPr>
            <w:r>
              <w:rPr>
                <w:bCs/>
                <w:sz w:val="24"/>
              </w:rPr>
              <w:t>3</w:t>
            </w:r>
            <w:r w:rsidRPr="00EB1CDB">
              <w:rPr>
                <w:bCs/>
                <w:sz w:val="24"/>
              </w:rPr>
              <w:t>.</w:t>
            </w:r>
            <w:r w:rsidRPr="00EB1CDB">
              <w:rPr>
                <w:bCs/>
                <w:sz w:val="24"/>
              </w:rPr>
              <w:tab/>
            </w:r>
            <w:r>
              <w:rPr>
                <w:bCs/>
                <w:sz w:val="24"/>
              </w:rPr>
              <w:t>Betrokken (externe) partijen</w:t>
            </w:r>
          </w:p>
          <w:p w14:paraId="04D0F4BD" w14:textId="77777777" w:rsidR="00783718" w:rsidRPr="00A42796" w:rsidRDefault="00783718" w:rsidP="00AE342F">
            <w:pPr>
              <w:tabs>
                <w:tab w:val="left" w:pos="285"/>
              </w:tabs>
              <w:spacing w:before="60" w:after="60" w:afterAutospacing="0" w:line="24" w:lineRule="atLeast"/>
              <w:rPr>
                <w:sz w:val="18"/>
              </w:rPr>
            </w:pPr>
            <w:r w:rsidRPr="00AC0505">
              <w:rPr>
                <w:sz w:val="18"/>
              </w:rPr>
              <w:tab/>
            </w:r>
            <w:r w:rsidRPr="00AC0505">
              <w:rPr>
                <w:sz w:val="18"/>
              </w:rPr>
              <w:tab/>
            </w:r>
            <w:r w:rsidRPr="00AC0505">
              <w:rPr>
                <w:sz w:val="18"/>
              </w:rPr>
              <w:tab/>
            </w:r>
            <w:r w:rsidRPr="00AC0505">
              <w:rPr>
                <w:sz w:val="18"/>
              </w:rPr>
              <w:tab/>
            </w:r>
            <w:r w:rsidRPr="00AC0505">
              <w:rPr>
                <w:sz w:val="18"/>
              </w:rPr>
              <w:tab/>
            </w:r>
            <w:r w:rsidRPr="00AC0505">
              <w:rPr>
                <w:sz w:val="18"/>
              </w:rPr>
              <w:tab/>
            </w:r>
            <w:r w:rsidRPr="00AC0505">
              <w:rPr>
                <w:sz w:val="14"/>
              </w:rPr>
              <w:tab/>
            </w:r>
            <w:r w:rsidRPr="00AC0505">
              <w:rPr>
                <w:sz w:val="18"/>
              </w:rPr>
              <w:tab/>
            </w:r>
            <w:r w:rsidRPr="00AC0505">
              <w:rPr>
                <w:sz w:val="18"/>
              </w:rPr>
              <w:tab/>
            </w:r>
            <w:r w:rsidRPr="00AC0505">
              <w:rPr>
                <w:sz w:val="18"/>
              </w:rPr>
              <w:tab/>
            </w:r>
            <w:r w:rsidRPr="00AC0505">
              <w:rPr>
                <w:b w:val="0"/>
                <w:sz w:val="16"/>
              </w:rPr>
              <w:t xml:space="preserve"> </w:t>
            </w:r>
          </w:p>
        </w:tc>
      </w:tr>
      <w:tr w:rsidR="00783718" w:rsidRPr="00C938A3" w14:paraId="35AD6CFD" w14:textId="77777777" w:rsidTr="0044597B">
        <w:tblPrEx>
          <w:tblCellMar>
            <w:top w:w="57" w:type="dxa"/>
            <w:left w:w="0" w:type="dxa"/>
            <w:bottom w:w="57" w:type="dxa"/>
            <w:right w:w="0" w:type="dxa"/>
          </w:tblCellMar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CBE4F0"/>
          </w:tcPr>
          <w:p w14:paraId="15AB52FE" w14:textId="750FD3E4" w:rsidR="00783718" w:rsidRPr="00B74241" w:rsidRDefault="00783718" w:rsidP="00AE342F">
            <w:pPr>
              <w:spacing w:before="60" w:after="60" w:afterAutospacing="0" w:line="24" w:lineRule="atLeast"/>
              <w:rPr>
                <w:color w:val="175EAA"/>
              </w:rPr>
            </w:pPr>
            <w:r w:rsidRPr="00B74241">
              <w:rPr>
                <w:color w:val="175EAA"/>
              </w:rPr>
              <w:lastRenderedPageBreak/>
              <w:t>Voor-/</w:t>
            </w:r>
            <w:proofErr w:type="spellStart"/>
            <w:r w:rsidRPr="00B74241">
              <w:rPr>
                <w:color w:val="175EAA"/>
              </w:rPr>
              <w:t>achternaam</w:t>
            </w:r>
            <w:proofErr w:type="spellEnd"/>
            <w:r w:rsidRPr="00B74241">
              <w:rPr>
                <w:color w:val="175EAA"/>
              </w:rPr>
              <w:t xml:space="preserve"> </w:t>
            </w:r>
            <w:r w:rsidRPr="00B74241">
              <w:rPr>
                <w:color w:val="175EAA"/>
              </w:rPr>
              <w:br/>
            </w:r>
            <w:proofErr w:type="spellStart"/>
            <w:r w:rsidRPr="00B74241">
              <w:rPr>
                <w:color w:val="175EAA"/>
              </w:rPr>
              <w:t>orthopedagoog</w:t>
            </w:r>
            <w:proofErr w:type="spellEnd"/>
            <w:r w:rsidRPr="00B74241">
              <w:rPr>
                <w:color w:val="175EAA"/>
              </w:rPr>
              <w:t xml:space="preserve"> </w:t>
            </w:r>
          </w:p>
        </w:tc>
        <w:tc>
          <w:tcPr>
            <w:tcW w:w="6215" w:type="dxa"/>
          </w:tcPr>
          <w:p w14:paraId="689BA247" w14:textId="77777777" w:rsidR="00783718" w:rsidRPr="00C938A3" w:rsidRDefault="00783718" w:rsidP="00AE342F">
            <w:pPr>
              <w:spacing w:before="60" w:after="60" w:afterAutospacing="0" w:line="24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83718" w:rsidRPr="00C938A3" w14:paraId="27258A52" w14:textId="77777777" w:rsidTr="0044597B">
        <w:tblPrEx>
          <w:tblCellMar>
            <w:top w:w="57" w:type="dxa"/>
            <w:left w:w="0" w:type="dxa"/>
            <w:bottom w:w="57" w:type="dxa"/>
            <w:right w:w="0" w:type="dxa"/>
          </w:tblCellMar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CBE4F0"/>
          </w:tcPr>
          <w:p w14:paraId="593AEEAA" w14:textId="77777777" w:rsidR="00783718" w:rsidRPr="00B74241" w:rsidRDefault="00783718" w:rsidP="00AE342F">
            <w:pPr>
              <w:spacing w:before="60" w:after="60" w:afterAutospacing="0" w:line="24" w:lineRule="atLeast"/>
              <w:rPr>
                <w:color w:val="175EAA"/>
              </w:rPr>
            </w:pPr>
            <w:r w:rsidRPr="00B74241">
              <w:rPr>
                <w:color w:val="175EAA"/>
              </w:rPr>
              <w:t xml:space="preserve">Voor-/achternaam </w:t>
            </w:r>
            <w:r w:rsidRPr="00B74241">
              <w:rPr>
                <w:color w:val="175EAA"/>
              </w:rPr>
              <w:br/>
              <w:t>gezinscoach</w:t>
            </w:r>
            <w:r w:rsidRPr="00B74241">
              <w:rPr>
                <w:rStyle w:val="Voetnootmarkering"/>
                <w:color w:val="175EAA"/>
              </w:rPr>
              <w:footnoteReference w:id="2"/>
            </w:r>
          </w:p>
        </w:tc>
        <w:tc>
          <w:tcPr>
            <w:tcW w:w="6215" w:type="dxa"/>
          </w:tcPr>
          <w:p w14:paraId="076ACC20" w14:textId="77777777" w:rsidR="00783718" w:rsidRPr="00C938A3" w:rsidRDefault="00783718" w:rsidP="00AE342F">
            <w:pPr>
              <w:spacing w:before="60" w:after="60" w:afterAutospacing="0" w:line="24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783718" w:rsidRPr="00C938A3" w14:paraId="4AF2F245" w14:textId="77777777" w:rsidTr="0044597B">
        <w:tblPrEx>
          <w:tblCellMar>
            <w:top w:w="57" w:type="dxa"/>
            <w:left w:w="0" w:type="dxa"/>
            <w:bottom w:w="57" w:type="dxa"/>
            <w:right w:w="0" w:type="dxa"/>
          </w:tblCellMar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CBE4F0"/>
          </w:tcPr>
          <w:p w14:paraId="66382316" w14:textId="77777777" w:rsidR="00401B06" w:rsidRPr="006D1847" w:rsidRDefault="00783718" w:rsidP="00AE342F">
            <w:pPr>
              <w:spacing w:before="60" w:after="60" w:afterAutospacing="0" w:line="24" w:lineRule="atLeast"/>
              <w:rPr>
                <w:color w:val="175EAA"/>
                <w:lang w:val="nl-NL"/>
              </w:rPr>
            </w:pPr>
            <w:r w:rsidRPr="006D1847">
              <w:rPr>
                <w:color w:val="175EAA"/>
                <w:lang w:val="nl-NL"/>
              </w:rPr>
              <w:t xml:space="preserve">Voor-/achternaam </w:t>
            </w:r>
            <w:r w:rsidRPr="006D1847">
              <w:rPr>
                <w:color w:val="175EAA"/>
                <w:lang w:val="nl-NL"/>
              </w:rPr>
              <w:br/>
              <w:t>andere betrokken partners</w:t>
            </w:r>
            <w:r w:rsidR="00401B06" w:rsidRPr="006D1847">
              <w:rPr>
                <w:color w:val="175EAA"/>
                <w:lang w:val="nl-NL"/>
              </w:rPr>
              <w:t xml:space="preserve"> </w:t>
            </w:r>
          </w:p>
          <w:p w14:paraId="12A6DEC8" w14:textId="1FC9682E" w:rsidR="00783718" w:rsidRPr="006D1847" w:rsidRDefault="00401B06" w:rsidP="00AE342F">
            <w:pPr>
              <w:spacing w:before="60" w:after="60" w:afterAutospacing="0" w:line="24" w:lineRule="atLeast"/>
              <w:rPr>
                <w:color w:val="175EAA"/>
                <w:lang w:val="nl-NL"/>
              </w:rPr>
            </w:pPr>
            <w:r w:rsidRPr="006D1847">
              <w:rPr>
                <w:color w:val="175EAA"/>
                <w:lang w:val="nl-NL"/>
              </w:rPr>
              <w:t>(bijv.</w:t>
            </w:r>
            <w:r w:rsidR="00E40B60">
              <w:rPr>
                <w:color w:val="175EAA"/>
                <w:lang w:val="nl-NL"/>
              </w:rPr>
              <w:t xml:space="preserve"> swv,</w:t>
            </w:r>
            <w:r w:rsidRPr="006D1847">
              <w:rPr>
                <w:color w:val="175EAA"/>
                <w:lang w:val="nl-NL"/>
              </w:rPr>
              <w:t xml:space="preserve"> logopedist, jeugdhulp)</w:t>
            </w:r>
            <w:r w:rsidR="00783718" w:rsidRPr="006D1847">
              <w:rPr>
                <w:color w:val="175EAA"/>
                <w:lang w:val="nl-NL"/>
              </w:rPr>
              <w:t xml:space="preserve"> </w:t>
            </w:r>
          </w:p>
        </w:tc>
        <w:tc>
          <w:tcPr>
            <w:tcW w:w="6215" w:type="dxa"/>
          </w:tcPr>
          <w:p w14:paraId="26BD65B1" w14:textId="77777777" w:rsidR="00783718" w:rsidRPr="006D1847" w:rsidRDefault="00783718" w:rsidP="00AE342F">
            <w:pPr>
              <w:spacing w:before="60" w:after="60" w:afterAutospacing="0" w:line="24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</w:p>
        </w:tc>
      </w:tr>
    </w:tbl>
    <w:p w14:paraId="65451908" w14:textId="77777777" w:rsidR="00783718" w:rsidRDefault="00783718" w:rsidP="00AE342F">
      <w:pPr>
        <w:spacing w:before="60" w:after="60" w:afterAutospacing="0" w:line="24" w:lineRule="atLeast"/>
      </w:pPr>
    </w:p>
    <w:tbl>
      <w:tblPr>
        <w:tblStyle w:val="Invultabel"/>
        <w:tblW w:w="0" w:type="auto"/>
        <w:tblInd w:w="0" w:type="dxa"/>
        <w:tblLook w:val="04A0" w:firstRow="1" w:lastRow="0" w:firstColumn="1" w:lastColumn="0" w:noHBand="0" w:noVBand="1"/>
      </w:tblPr>
      <w:tblGrid>
        <w:gridCol w:w="3531"/>
        <w:gridCol w:w="6215"/>
      </w:tblGrid>
      <w:tr w:rsidR="00401B06" w:rsidRPr="00C938A3" w14:paraId="08502D11" w14:textId="77777777" w:rsidTr="006D184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6" w:type="dxa"/>
            <w:gridSpan w:val="2"/>
          </w:tcPr>
          <w:p w14:paraId="26DE2B30" w14:textId="77777777" w:rsidR="009409F3" w:rsidRPr="006D1847" w:rsidRDefault="00401B06" w:rsidP="00AE342F">
            <w:pPr>
              <w:tabs>
                <w:tab w:val="left" w:pos="285"/>
              </w:tabs>
              <w:spacing w:before="60" w:after="60" w:afterAutospacing="0" w:line="24" w:lineRule="atLeast"/>
              <w:rPr>
                <w:b w:val="0"/>
                <w:bCs/>
                <w:sz w:val="24"/>
                <w:lang w:val="nl-NL"/>
              </w:rPr>
            </w:pPr>
            <w:r w:rsidRPr="006D1847">
              <w:rPr>
                <w:bCs/>
                <w:sz w:val="24"/>
                <w:lang w:val="nl-NL"/>
              </w:rPr>
              <w:t>4.</w:t>
            </w:r>
            <w:r w:rsidRPr="006D1847">
              <w:rPr>
                <w:bCs/>
                <w:sz w:val="24"/>
                <w:lang w:val="nl-NL"/>
              </w:rPr>
              <w:tab/>
              <w:t xml:space="preserve">Huidig arrangement </w:t>
            </w:r>
            <w:r w:rsidRPr="006D1847">
              <w:rPr>
                <w:bCs/>
                <w:sz w:val="24"/>
                <w:lang w:val="nl-NL"/>
              </w:rPr>
              <w:tab/>
            </w:r>
            <w:r w:rsidRPr="006D1847">
              <w:rPr>
                <w:bCs/>
                <w:sz w:val="24"/>
                <w:lang w:val="nl-NL"/>
              </w:rPr>
              <w:tab/>
            </w:r>
            <w:r w:rsidRPr="006D1847">
              <w:rPr>
                <w:bCs/>
                <w:sz w:val="24"/>
                <w:lang w:val="nl-NL"/>
              </w:rPr>
              <w:tab/>
            </w:r>
          </w:p>
          <w:p w14:paraId="342B9DC4" w14:textId="77777777" w:rsidR="00401B06" w:rsidRPr="006D1847" w:rsidRDefault="009409F3" w:rsidP="00AE342F">
            <w:pPr>
              <w:tabs>
                <w:tab w:val="left" w:pos="285"/>
              </w:tabs>
              <w:spacing w:before="60" w:after="60" w:afterAutospacing="0" w:line="24" w:lineRule="atLeast"/>
              <w:rPr>
                <w:sz w:val="18"/>
                <w:lang w:val="nl-NL"/>
              </w:rPr>
            </w:pPr>
            <w:r w:rsidRPr="006D1847">
              <w:rPr>
                <w:lang w:val="nl-NL"/>
              </w:rPr>
              <w:tab/>
            </w:r>
            <w:r w:rsidRPr="006D1847">
              <w:rPr>
                <w:lang w:val="nl-NL"/>
              </w:rPr>
              <w:tab/>
            </w:r>
            <w:r w:rsidRPr="006D1847">
              <w:rPr>
                <w:lang w:val="nl-NL"/>
              </w:rPr>
              <w:tab/>
            </w:r>
            <w:r w:rsidRPr="006D1847">
              <w:rPr>
                <w:lang w:val="nl-NL"/>
              </w:rPr>
              <w:tab/>
            </w:r>
            <w:r w:rsidRPr="006D1847">
              <w:rPr>
                <w:lang w:val="nl-NL"/>
              </w:rPr>
              <w:tab/>
            </w:r>
            <w:r w:rsidRPr="006D1847">
              <w:rPr>
                <w:lang w:val="nl-NL"/>
              </w:rPr>
              <w:tab/>
            </w:r>
            <w:r w:rsidRPr="006D1847">
              <w:rPr>
                <w:lang w:val="nl-NL"/>
              </w:rPr>
              <w:tab/>
            </w:r>
            <w:r w:rsidRPr="006D1847">
              <w:rPr>
                <w:lang w:val="nl-NL"/>
              </w:rPr>
              <w:tab/>
            </w:r>
            <w:r w:rsidRPr="006D1847">
              <w:rPr>
                <w:lang w:val="nl-NL"/>
              </w:rPr>
              <w:tab/>
            </w:r>
            <w:r w:rsidRPr="006D1847">
              <w:rPr>
                <w:lang w:val="nl-NL"/>
              </w:rPr>
              <w:tab/>
            </w:r>
            <w:r w:rsidRPr="006D1847">
              <w:rPr>
                <w:lang w:val="nl-NL"/>
              </w:rPr>
              <w:tab/>
            </w:r>
            <w:r w:rsidRPr="006D1847">
              <w:rPr>
                <w:lang w:val="nl-NL"/>
              </w:rPr>
              <w:tab/>
            </w:r>
            <w:r w:rsidRPr="006D1847">
              <w:rPr>
                <w:b w:val="0"/>
                <w:sz w:val="18"/>
                <w:lang w:val="nl-NL"/>
              </w:rPr>
              <w:t>indien van toepassing</w:t>
            </w:r>
            <w:r w:rsidR="00401B06" w:rsidRPr="006D1847">
              <w:rPr>
                <w:b w:val="0"/>
                <w:sz w:val="18"/>
                <w:lang w:val="nl-NL"/>
              </w:rPr>
              <w:t xml:space="preserve"> </w:t>
            </w:r>
          </w:p>
        </w:tc>
      </w:tr>
      <w:tr w:rsidR="00401B06" w:rsidRPr="00C938A3" w14:paraId="4361175C" w14:textId="77777777" w:rsidTr="0044597B">
        <w:tblPrEx>
          <w:tblCellMar>
            <w:top w:w="57" w:type="dxa"/>
            <w:left w:w="0" w:type="dxa"/>
            <w:bottom w:w="57" w:type="dxa"/>
            <w:right w:w="0" w:type="dxa"/>
          </w:tblCellMar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1" w:type="dxa"/>
            <w:shd w:val="clear" w:color="auto" w:fill="CBE4F0"/>
          </w:tcPr>
          <w:p w14:paraId="06DD95E2" w14:textId="77777777" w:rsidR="00401B06" w:rsidRPr="006D1847" w:rsidRDefault="00401B06" w:rsidP="00AE342F">
            <w:pPr>
              <w:spacing w:before="60" w:after="60" w:afterAutospacing="0" w:line="24" w:lineRule="atLeast"/>
              <w:rPr>
                <w:color w:val="175EAA"/>
                <w:lang w:val="nl-NL"/>
              </w:rPr>
            </w:pPr>
            <w:r w:rsidRPr="006D1847">
              <w:rPr>
                <w:color w:val="175EAA"/>
                <w:lang w:val="nl-NL"/>
              </w:rPr>
              <w:t>Is er eerder een arrangement toegekend voor deze leerling?</w:t>
            </w:r>
          </w:p>
        </w:tc>
        <w:tc>
          <w:tcPr>
            <w:tcW w:w="6215" w:type="dxa"/>
          </w:tcPr>
          <w:p w14:paraId="7DCBB51F" w14:textId="77777777" w:rsidR="00401B06" w:rsidRPr="006D1847" w:rsidRDefault="003477D4" w:rsidP="00AE342F">
            <w:pPr>
              <w:spacing w:before="60" w:after="60" w:afterAutospacing="0" w:line="24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szCs w:val="20"/>
                </w:rPr>
                <w:id w:val="-59868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4241" w:rsidRPr="006D1847">
                  <w:rPr>
                    <w:rFonts w:ascii="MS Gothic" w:eastAsia="MS Gothic" w:hAnsi="MS Gothic" w:hint="eastAsia"/>
                    <w:szCs w:val="20"/>
                    <w:lang w:val="nl-NL"/>
                  </w:rPr>
                  <w:t>☐</w:t>
                </w:r>
              </w:sdtContent>
            </w:sdt>
            <w:r w:rsidR="00401B06" w:rsidRPr="006D1847">
              <w:rPr>
                <w:lang w:val="nl-NL"/>
              </w:rPr>
              <w:t xml:space="preserve"> Ja, n</w:t>
            </w:r>
            <w:r w:rsidR="00B74241" w:rsidRPr="006D1847">
              <w:rPr>
                <w:lang w:val="nl-NL"/>
              </w:rPr>
              <w:t>umme</w:t>
            </w:r>
            <w:r w:rsidR="00401B06" w:rsidRPr="006D1847">
              <w:rPr>
                <w:lang w:val="nl-NL"/>
              </w:rPr>
              <w:t xml:space="preserve">r arrangement: </w:t>
            </w:r>
          </w:p>
          <w:p w14:paraId="0AF0650B" w14:textId="77777777" w:rsidR="00401B06" w:rsidRPr="006D1847" w:rsidRDefault="003477D4" w:rsidP="00AE342F">
            <w:pPr>
              <w:spacing w:before="60" w:after="60" w:afterAutospacing="0" w:line="24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75EAA"/>
                <w:lang w:val="nl-NL"/>
              </w:rPr>
            </w:pPr>
            <w:sdt>
              <w:sdtPr>
                <w:rPr>
                  <w:szCs w:val="20"/>
                </w:rPr>
                <w:id w:val="1490370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1B06" w:rsidRPr="006D1847">
                  <w:rPr>
                    <w:rFonts w:ascii="MS Gothic" w:eastAsia="MS Gothic" w:hAnsi="MS Gothic" w:hint="eastAsia"/>
                    <w:szCs w:val="20"/>
                    <w:lang w:val="nl-NL"/>
                  </w:rPr>
                  <w:t>☐</w:t>
                </w:r>
              </w:sdtContent>
            </w:sdt>
            <w:r w:rsidR="00401B06" w:rsidRPr="006D1847">
              <w:rPr>
                <w:lang w:val="nl-NL"/>
              </w:rPr>
              <w:t xml:space="preserve"> Nee, ga door naar vraag 5</w:t>
            </w:r>
          </w:p>
        </w:tc>
      </w:tr>
      <w:tr w:rsidR="00401B06" w:rsidRPr="00C938A3" w14:paraId="7C41DAE9" w14:textId="77777777" w:rsidTr="0044597B">
        <w:tblPrEx>
          <w:tblCellMar>
            <w:top w:w="57" w:type="dxa"/>
            <w:left w:w="0" w:type="dxa"/>
            <w:bottom w:w="57" w:type="dxa"/>
            <w:right w:w="0" w:type="dxa"/>
          </w:tblCellMar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CBE4F0"/>
          </w:tcPr>
          <w:p w14:paraId="7EC9FF62" w14:textId="77777777" w:rsidR="00401B06" w:rsidRPr="00B74241" w:rsidRDefault="00401B06" w:rsidP="00AE342F">
            <w:pPr>
              <w:spacing w:before="60" w:after="60" w:afterAutospacing="0" w:line="24" w:lineRule="atLeast"/>
              <w:rPr>
                <w:color w:val="175EAA"/>
              </w:rPr>
            </w:pPr>
            <w:r w:rsidRPr="00B74241">
              <w:rPr>
                <w:color w:val="175EAA"/>
              </w:rPr>
              <w:t>Datum toewijzing</w:t>
            </w:r>
          </w:p>
        </w:tc>
        <w:tc>
          <w:tcPr>
            <w:tcW w:w="6215" w:type="dxa"/>
          </w:tcPr>
          <w:p w14:paraId="26574013" w14:textId="77777777" w:rsidR="00401B06" w:rsidRPr="00B74241" w:rsidRDefault="00401B06" w:rsidP="00AE342F">
            <w:pPr>
              <w:spacing w:before="60" w:after="60" w:afterAutospacing="0" w:line="24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75EAA"/>
              </w:rPr>
            </w:pPr>
          </w:p>
        </w:tc>
      </w:tr>
      <w:tr w:rsidR="00401B06" w:rsidRPr="00C938A3" w14:paraId="2AE9C8D5" w14:textId="77777777" w:rsidTr="0044597B">
        <w:tblPrEx>
          <w:tblCellMar>
            <w:top w:w="57" w:type="dxa"/>
            <w:left w:w="0" w:type="dxa"/>
            <w:bottom w:w="57" w:type="dxa"/>
            <w:right w:w="0" w:type="dxa"/>
          </w:tblCellMar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CBE4F0"/>
          </w:tcPr>
          <w:p w14:paraId="05781DD3" w14:textId="77777777" w:rsidR="00401B06" w:rsidRPr="00B74241" w:rsidRDefault="00401B06" w:rsidP="00AE342F">
            <w:pPr>
              <w:spacing w:before="60" w:after="60" w:afterAutospacing="0" w:line="24" w:lineRule="atLeast"/>
              <w:rPr>
                <w:color w:val="175EAA"/>
              </w:rPr>
            </w:pPr>
            <w:r w:rsidRPr="00B74241">
              <w:rPr>
                <w:color w:val="175EAA"/>
              </w:rPr>
              <w:t xml:space="preserve">Afgegeven door </w:t>
            </w:r>
          </w:p>
        </w:tc>
        <w:tc>
          <w:tcPr>
            <w:tcW w:w="6215" w:type="dxa"/>
          </w:tcPr>
          <w:p w14:paraId="6C1CE0D2" w14:textId="77777777" w:rsidR="00401B06" w:rsidRPr="00B74241" w:rsidRDefault="00401B06" w:rsidP="00AE342F">
            <w:pPr>
              <w:spacing w:before="60" w:after="60" w:afterAutospacing="0" w:line="24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75EAA"/>
              </w:rPr>
            </w:pPr>
          </w:p>
        </w:tc>
      </w:tr>
      <w:tr w:rsidR="00401B06" w:rsidRPr="00C938A3" w14:paraId="60FA3F76" w14:textId="77777777" w:rsidTr="0044597B">
        <w:tblPrEx>
          <w:tblCellMar>
            <w:top w:w="57" w:type="dxa"/>
            <w:left w:w="0" w:type="dxa"/>
            <w:bottom w:w="57" w:type="dxa"/>
            <w:right w:w="0" w:type="dxa"/>
          </w:tblCellMar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CBE4F0"/>
          </w:tcPr>
          <w:p w14:paraId="65CA669F" w14:textId="77777777" w:rsidR="00401B06" w:rsidRPr="00B74241" w:rsidRDefault="00401B06" w:rsidP="00AE342F">
            <w:pPr>
              <w:spacing w:before="60" w:after="60" w:afterAutospacing="0" w:line="24" w:lineRule="atLeast"/>
              <w:rPr>
                <w:color w:val="175EAA"/>
              </w:rPr>
            </w:pPr>
            <w:r w:rsidRPr="00B74241">
              <w:rPr>
                <w:color w:val="175EAA"/>
              </w:rPr>
              <w:t xml:space="preserve">Einddatum arrangement </w:t>
            </w:r>
          </w:p>
        </w:tc>
        <w:tc>
          <w:tcPr>
            <w:tcW w:w="6215" w:type="dxa"/>
          </w:tcPr>
          <w:p w14:paraId="20CFDA66" w14:textId="77777777" w:rsidR="00401B06" w:rsidRPr="00B74241" w:rsidRDefault="00401B06" w:rsidP="00AE342F">
            <w:pPr>
              <w:spacing w:before="60" w:after="60" w:afterAutospacing="0" w:line="24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75EAA"/>
              </w:rPr>
            </w:pPr>
          </w:p>
        </w:tc>
      </w:tr>
    </w:tbl>
    <w:p w14:paraId="7B618BD9" w14:textId="77777777" w:rsidR="00401B06" w:rsidRDefault="00401B06" w:rsidP="00AE342F">
      <w:pPr>
        <w:spacing w:before="60" w:after="60" w:afterAutospacing="0" w:line="24" w:lineRule="atLeast"/>
      </w:pPr>
    </w:p>
    <w:tbl>
      <w:tblPr>
        <w:tblStyle w:val="Invultabel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2268"/>
        <w:gridCol w:w="7478"/>
      </w:tblGrid>
      <w:tr w:rsidR="00401B06" w:rsidRPr="00C938A3" w14:paraId="244E04FF" w14:textId="77777777" w:rsidTr="006D184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6" w:type="dxa"/>
            <w:gridSpan w:val="2"/>
          </w:tcPr>
          <w:p w14:paraId="683EF8F1" w14:textId="7B12DE86" w:rsidR="00B322E9" w:rsidRPr="006D1847" w:rsidRDefault="00401B06" w:rsidP="00AE342F">
            <w:pPr>
              <w:tabs>
                <w:tab w:val="left" w:pos="285"/>
              </w:tabs>
              <w:spacing w:before="60" w:after="60" w:afterAutospacing="0" w:line="24" w:lineRule="atLeast"/>
              <w:rPr>
                <w:b w:val="0"/>
                <w:bCs/>
                <w:sz w:val="24"/>
                <w:lang w:val="nl-NL"/>
              </w:rPr>
            </w:pPr>
            <w:r w:rsidRPr="006D1847">
              <w:rPr>
                <w:bCs/>
                <w:sz w:val="24"/>
                <w:lang w:val="nl-NL"/>
              </w:rPr>
              <w:t>5.</w:t>
            </w:r>
            <w:r w:rsidRPr="006D1847">
              <w:rPr>
                <w:bCs/>
                <w:sz w:val="24"/>
                <w:lang w:val="nl-NL"/>
              </w:rPr>
              <w:tab/>
              <w:t xml:space="preserve">Doelen </w:t>
            </w:r>
            <w:r w:rsidR="007F459D" w:rsidRPr="006D1847">
              <w:rPr>
                <w:bCs/>
                <w:sz w:val="24"/>
                <w:lang w:val="nl-NL"/>
              </w:rPr>
              <w:t>onderwijs</w:t>
            </w:r>
            <w:r w:rsidRPr="006D1847">
              <w:rPr>
                <w:bCs/>
                <w:sz w:val="24"/>
                <w:lang w:val="nl-NL"/>
              </w:rPr>
              <w:t xml:space="preserve">arrangement </w:t>
            </w:r>
            <w:r w:rsidR="00E24D0E">
              <w:rPr>
                <w:bCs/>
                <w:sz w:val="24"/>
                <w:lang w:val="nl-NL"/>
              </w:rPr>
              <w:t>Deeltijd Da Vinci</w:t>
            </w:r>
            <w:r w:rsidRPr="006D1847">
              <w:rPr>
                <w:bCs/>
                <w:sz w:val="24"/>
                <w:lang w:val="nl-NL"/>
              </w:rPr>
              <w:tab/>
            </w:r>
          </w:p>
          <w:p w14:paraId="52E13228" w14:textId="77777777" w:rsidR="00401B06" w:rsidRPr="00A42796" w:rsidRDefault="009409F3" w:rsidP="00AE342F">
            <w:pPr>
              <w:tabs>
                <w:tab w:val="left" w:pos="285"/>
              </w:tabs>
              <w:spacing w:before="60" w:after="60" w:afterAutospacing="0" w:line="24" w:lineRule="atLeast"/>
              <w:rPr>
                <w:sz w:val="18"/>
              </w:rPr>
            </w:pPr>
            <w:r w:rsidRPr="006D1847">
              <w:rPr>
                <w:bCs/>
                <w:sz w:val="14"/>
                <w:lang w:val="nl-NL"/>
              </w:rPr>
              <w:br/>
            </w:r>
            <w:r w:rsidRPr="006D1847">
              <w:rPr>
                <w:b w:val="0"/>
                <w:sz w:val="18"/>
                <w:lang w:val="nl-NL"/>
              </w:rPr>
              <w:tab/>
              <w:t xml:space="preserve">Geef een concrete omschrijving van de doelen voor het komende (half) jaar. </w:t>
            </w:r>
            <w:r>
              <w:rPr>
                <w:b w:val="0"/>
                <w:sz w:val="18"/>
              </w:rPr>
              <w:t xml:space="preserve">Maak </w:t>
            </w:r>
            <w:proofErr w:type="spellStart"/>
            <w:r>
              <w:rPr>
                <w:b w:val="0"/>
                <w:sz w:val="18"/>
              </w:rPr>
              <w:t>gebruik</w:t>
            </w:r>
            <w:proofErr w:type="spellEnd"/>
            <w:r>
              <w:rPr>
                <w:b w:val="0"/>
                <w:sz w:val="18"/>
              </w:rPr>
              <w:t xml:space="preserve"> van de CED-</w:t>
            </w:r>
            <w:proofErr w:type="spellStart"/>
            <w:r>
              <w:rPr>
                <w:b w:val="0"/>
                <w:sz w:val="18"/>
              </w:rPr>
              <w:t>leerlijnen</w:t>
            </w:r>
            <w:proofErr w:type="spellEnd"/>
            <w:r>
              <w:rPr>
                <w:b w:val="0"/>
                <w:sz w:val="18"/>
              </w:rPr>
              <w:t>.</w:t>
            </w:r>
            <w:r w:rsidR="00401B06">
              <w:rPr>
                <w:b w:val="0"/>
                <w:sz w:val="18"/>
              </w:rPr>
              <w:t xml:space="preserve"> </w:t>
            </w:r>
          </w:p>
        </w:tc>
      </w:tr>
      <w:tr w:rsidR="00401B06" w:rsidRPr="00C938A3" w14:paraId="5C8FB901" w14:textId="77777777" w:rsidTr="0044597B">
        <w:tblPrEx>
          <w:tblCellMar>
            <w:top w:w="57" w:type="dxa"/>
            <w:left w:w="0" w:type="dxa"/>
            <w:bottom w:w="57" w:type="dxa"/>
            <w:right w:w="0" w:type="dxa"/>
          </w:tblCellMar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CBE4F0"/>
          </w:tcPr>
          <w:p w14:paraId="602263A8" w14:textId="77777777" w:rsidR="00401B06" w:rsidRPr="00B74241" w:rsidRDefault="009409F3" w:rsidP="00AE342F">
            <w:pPr>
              <w:spacing w:before="60" w:after="60" w:afterAutospacing="0" w:line="24" w:lineRule="atLeast"/>
              <w:rPr>
                <w:color w:val="175EAA"/>
              </w:rPr>
            </w:pPr>
            <w:r w:rsidRPr="00B74241">
              <w:rPr>
                <w:color w:val="175EAA"/>
              </w:rPr>
              <w:t>Doel 1</w:t>
            </w:r>
          </w:p>
          <w:p w14:paraId="225606A4" w14:textId="77777777" w:rsidR="009409F3" w:rsidRPr="00B74241" w:rsidRDefault="009409F3" w:rsidP="00AE342F">
            <w:pPr>
              <w:spacing w:before="60" w:after="60" w:afterAutospacing="0" w:line="24" w:lineRule="atLeast"/>
              <w:rPr>
                <w:color w:val="175EAA"/>
              </w:rPr>
            </w:pPr>
          </w:p>
          <w:p w14:paraId="5949768D" w14:textId="77777777" w:rsidR="009409F3" w:rsidRDefault="009409F3" w:rsidP="00AE342F">
            <w:pPr>
              <w:spacing w:before="60" w:after="60" w:afterAutospacing="0" w:line="24" w:lineRule="atLeast"/>
              <w:rPr>
                <w:color w:val="175EAA"/>
              </w:rPr>
            </w:pPr>
          </w:p>
          <w:p w14:paraId="7255E92B" w14:textId="77777777" w:rsidR="003052C0" w:rsidRPr="00B74241" w:rsidRDefault="003052C0" w:rsidP="00AE342F">
            <w:pPr>
              <w:spacing w:before="60" w:after="60" w:afterAutospacing="0" w:line="24" w:lineRule="atLeast"/>
              <w:rPr>
                <w:color w:val="175EAA"/>
              </w:rPr>
            </w:pPr>
          </w:p>
        </w:tc>
        <w:tc>
          <w:tcPr>
            <w:tcW w:w="7478" w:type="dxa"/>
          </w:tcPr>
          <w:p w14:paraId="64DF10AD" w14:textId="77777777" w:rsidR="00401B06" w:rsidRPr="00C938A3" w:rsidRDefault="00401B06" w:rsidP="00AE342F">
            <w:pPr>
              <w:spacing w:before="60" w:after="60" w:afterAutospacing="0" w:line="24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01B06" w:rsidRPr="00C938A3" w14:paraId="1CD7862E" w14:textId="77777777" w:rsidTr="0044597B">
        <w:tblPrEx>
          <w:tblCellMar>
            <w:top w:w="57" w:type="dxa"/>
            <w:left w:w="0" w:type="dxa"/>
            <w:bottom w:w="57" w:type="dxa"/>
            <w:right w:w="0" w:type="dxa"/>
          </w:tblCellMar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CBE4F0"/>
          </w:tcPr>
          <w:p w14:paraId="10B93462" w14:textId="77777777" w:rsidR="00401B06" w:rsidRPr="00B74241" w:rsidRDefault="009409F3" w:rsidP="00AE342F">
            <w:pPr>
              <w:spacing w:before="60" w:after="60" w:afterAutospacing="0" w:line="24" w:lineRule="atLeast"/>
              <w:rPr>
                <w:color w:val="175EAA"/>
              </w:rPr>
            </w:pPr>
            <w:r w:rsidRPr="00B74241">
              <w:rPr>
                <w:color w:val="175EAA"/>
              </w:rPr>
              <w:t>Doel 2</w:t>
            </w:r>
          </w:p>
          <w:p w14:paraId="2C1B3EFD" w14:textId="77777777" w:rsidR="009409F3" w:rsidRPr="00B74241" w:rsidRDefault="009409F3" w:rsidP="00AE342F">
            <w:pPr>
              <w:spacing w:before="60" w:after="60" w:afterAutospacing="0" w:line="24" w:lineRule="atLeast"/>
              <w:rPr>
                <w:color w:val="175EAA"/>
              </w:rPr>
            </w:pPr>
          </w:p>
          <w:p w14:paraId="2C4C29E8" w14:textId="77777777" w:rsidR="00401B06" w:rsidRDefault="00401B06" w:rsidP="00AE342F">
            <w:pPr>
              <w:spacing w:before="60" w:after="60" w:afterAutospacing="0" w:line="24" w:lineRule="atLeast"/>
              <w:rPr>
                <w:color w:val="175EAA"/>
              </w:rPr>
            </w:pPr>
          </w:p>
          <w:p w14:paraId="00F07364" w14:textId="77777777" w:rsidR="003052C0" w:rsidRPr="00B74241" w:rsidRDefault="003052C0" w:rsidP="00AE342F">
            <w:pPr>
              <w:spacing w:before="60" w:after="60" w:afterAutospacing="0" w:line="24" w:lineRule="atLeast"/>
              <w:rPr>
                <w:color w:val="175EAA"/>
              </w:rPr>
            </w:pPr>
          </w:p>
        </w:tc>
        <w:tc>
          <w:tcPr>
            <w:tcW w:w="7478" w:type="dxa"/>
          </w:tcPr>
          <w:p w14:paraId="23876918" w14:textId="77777777" w:rsidR="00401B06" w:rsidRPr="00C938A3" w:rsidRDefault="00401B06" w:rsidP="00AE342F">
            <w:pPr>
              <w:spacing w:before="60" w:after="60" w:afterAutospacing="0" w:line="24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401B06" w:rsidRPr="00C938A3" w14:paraId="37D2FF7A" w14:textId="77777777" w:rsidTr="0044597B">
        <w:tblPrEx>
          <w:tblCellMar>
            <w:top w:w="57" w:type="dxa"/>
            <w:left w:w="0" w:type="dxa"/>
            <w:bottom w:w="57" w:type="dxa"/>
            <w:right w:w="0" w:type="dxa"/>
          </w:tblCellMar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CBE4F0"/>
          </w:tcPr>
          <w:p w14:paraId="13434421" w14:textId="77777777" w:rsidR="00401B06" w:rsidRPr="00B74241" w:rsidRDefault="009409F3" w:rsidP="00AE342F">
            <w:pPr>
              <w:spacing w:before="60" w:after="60" w:afterAutospacing="0" w:line="24" w:lineRule="atLeast"/>
              <w:rPr>
                <w:color w:val="175EAA"/>
              </w:rPr>
            </w:pPr>
            <w:r w:rsidRPr="00B74241">
              <w:rPr>
                <w:color w:val="175EAA"/>
              </w:rPr>
              <w:t>Doel 3</w:t>
            </w:r>
          </w:p>
          <w:p w14:paraId="169964AB" w14:textId="77777777" w:rsidR="009409F3" w:rsidRPr="00B74241" w:rsidRDefault="009409F3" w:rsidP="00AE342F">
            <w:pPr>
              <w:spacing w:before="60" w:after="60" w:afterAutospacing="0" w:line="24" w:lineRule="atLeast"/>
              <w:rPr>
                <w:color w:val="175EAA"/>
              </w:rPr>
            </w:pPr>
          </w:p>
          <w:p w14:paraId="15B7B892" w14:textId="77777777" w:rsidR="00401B06" w:rsidRDefault="00401B06" w:rsidP="00AE342F">
            <w:pPr>
              <w:spacing w:before="60" w:after="60" w:afterAutospacing="0" w:line="24" w:lineRule="atLeast"/>
              <w:rPr>
                <w:color w:val="175EAA"/>
              </w:rPr>
            </w:pPr>
          </w:p>
          <w:p w14:paraId="44307CF6" w14:textId="77777777" w:rsidR="003052C0" w:rsidRPr="00B74241" w:rsidRDefault="003052C0" w:rsidP="00AE342F">
            <w:pPr>
              <w:spacing w:before="60" w:after="60" w:afterAutospacing="0" w:line="24" w:lineRule="atLeast"/>
              <w:rPr>
                <w:color w:val="175EAA"/>
              </w:rPr>
            </w:pPr>
          </w:p>
        </w:tc>
        <w:tc>
          <w:tcPr>
            <w:tcW w:w="7478" w:type="dxa"/>
          </w:tcPr>
          <w:p w14:paraId="1336C93E" w14:textId="77777777" w:rsidR="00401B06" w:rsidRPr="00C938A3" w:rsidRDefault="00401B06" w:rsidP="00AE342F">
            <w:pPr>
              <w:spacing w:before="60" w:after="60" w:afterAutospacing="0" w:line="24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01B06" w:rsidRPr="00C938A3" w14:paraId="2CDA4E72" w14:textId="77777777" w:rsidTr="0044597B">
        <w:tblPrEx>
          <w:tblCellMar>
            <w:top w:w="57" w:type="dxa"/>
            <w:left w:w="0" w:type="dxa"/>
            <w:bottom w:w="57" w:type="dxa"/>
            <w:right w:w="0" w:type="dxa"/>
          </w:tblCellMar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CBE4F0"/>
          </w:tcPr>
          <w:p w14:paraId="349FCEC0" w14:textId="77777777" w:rsidR="008D1C82" w:rsidRDefault="009409F3" w:rsidP="00AE342F">
            <w:pPr>
              <w:spacing w:before="60" w:after="60" w:afterAutospacing="0" w:line="24" w:lineRule="atLeast"/>
              <w:rPr>
                <w:color w:val="175EAA"/>
              </w:rPr>
            </w:pPr>
            <w:r w:rsidRPr="00B74241">
              <w:rPr>
                <w:color w:val="175EAA"/>
              </w:rPr>
              <w:t>Doel 4</w:t>
            </w:r>
          </w:p>
          <w:p w14:paraId="71CB7703" w14:textId="77777777" w:rsidR="00F1464E" w:rsidRPr="00B74241" w:rsidRDefault="00F1464E" w:rsidP="00AE342F">
            <w:pPr>
              <w:spacing w:before="60" w:after="60" w:afterAutospacing="0" w:line="24" w:lineRule="atLeast"/>
              <w:rPr>
                <w:color w:val="175EAA"/>
              </w:rPr>
            </w:pPr>
          </w:p>
          <w:p w14:paraId="25A19112" w14:textId="77777777" w:rsidR="00401B06" w:rsidRDefault="00401B06" w:rsidP="00AE342F">
            <w:pPr>
              <w:spacing w:before="60" w:after="60" w:afterAutospacing="0" w:line="24" w:lineRule="atLeast"/>
              <w:rPr>
                <w:color w:val="175EAA"/>
              </w:rPr>
            </w:pPr>
          </w:p>
          <w:p w14:paraId="4247376E" w14:textId="77777777" w:rsidR="003052C0" w:rsidRPr="00B74241" w:rsidRDefault="003052C0" w:rsidP="00AE342F">
            <w:pPr>
              <w:spacing w:before="60" w:after="60" w:afterAutospacing="0" w:line="24" w:lineRule="atLeast"/>
              <w:rPr>
                <w:color w:val="175EAA"/>
              </w:rPr>
            </w:pPr>
          </w:p>
        </w:tc>
        <w:tc>
          <w:tcPr>
            <w:tcW w:w="7478" w:type="dxa"/>
          </w:tcPr>
          <w:p w14:paraId="41265346" w14:textId="77777777" w:rsidR="00401B06" w:rsidRDefault="00401B06" w:rsidP="00AE342F">
            <w:pPr>
              <w:spacing w:before="60" w:after="60" w:afterAutospacing="0" w:line="24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  <w:p w14:paraId="765575E0" w14:textId="77777777" w:rsidR="008D1C82" w:rsidRDefault="008D1C82" w:rsidP="00AE342F">
            <w:pPr>
              <w:spacing w:before="60" w:after="60" w:afterAutospacing="0" w:line="24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  <w:p w14:paraId="4797FD39" w14:textId="77777777" w:rsidR="003F076E" w:rsidRPr="00C938A3" w:rsidRDefault="003F076E" w:rsidP="00AE342F">
            <w:pPr>
              <w:spacing w:before="60" w:after="60" w:afterAutospacing="0" w:line="24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</w:tbl>
    <w:p w14:paraId="4E0043FB" w14:textId="77777777" w:rsidR="00F1464E" w:rsidRDefault="00F1464E" w:rsidP="00AE342F">
      <w:pPr>
        <w:spacing w:before="60" w:after="60" w:afterAutospacing="0" w:line="24" w:lineRule="atLeast"/>
      </w:pPr>
      <w:r>
        <w:br w:type="page"/>
      </w:r>
    </w:p>
    <w:tbl>
      <w:tblPr>
        <w:tblStyle w:val="Invultabel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119"/>
        <w:gridCol w:w="1559"/>
        <w:gridCol w:w="1418"/>
        <w:gridCol w:w="2409"/>
        <w:gridCol w:w="1241"/>
      </w:tblGrid>
      <w:tr w:rsidR="004B471C" w:rsidRPr="00C938A3" w14:paraId="7ACB0A6B" w14:textId="77777777" w:rsidTr="006D184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6" w:type="dxa"/>
            <w:gridSpan w:val="5"/>
          </w:tcPr>
          <w:p w14:paraId="7B3CC27B" w14:textId="6E4E67B0" w:rsidR="0007696F" w:rsidRPr="006D1847" w:rsidRDefault="007F459D" w:rsidP="00AE342F">
            <w:pPr>
              <w:tabs>
                <w:tab w:val="left" w:pos="285"/>
              </w:tabs>
              <w:spacing w:before="60" w:after="60" w:afterAutospacing="0" w:line="24" w:lineRule="atLeast"/>
              <w:rPr>
                <w:b w:val="0"/>
                <w:sz w:val="18"/>
                <w:lang w:val="nl-NL"/>
              </w:rPr>
            </w:pPr>
            <w:r w:rsidRPr="006D1847">
              <w:rPr>
                <w:bCs/>
                <w:sz w:val="24"/>
                <w:lang w:val="nl-NL"/>
              </w:rPr>
              <w:lastRenderedPageBreak/>
              <w:t>6</w:t>
            </w:r>
            <w:r w:rsidR="004B471C" w:rsidRPr="006D1847">
              <w:rPr>
                <w:bCs/>
                <w:sz w:val="24"/>
                <w:lang w:val="nl-NL"/>
              </w:rPr>
              <w:t>.</w:t>
            </w:r>
            <w:r w:rsidR="004B471C" w:rsidRPr="006D1847">
              <w:rPr>
                <w:bCs/>
                <w:sz w:val="24"/>
                <w:lang w:val="nl-NL"/>
              </w:rPr>
              <w:tab/>
            </w:r>
            <w:r w:rsidRPr="006D1847">
              <w:rPr>
                <w:bCs/>
                <w:sz w:val="24"/>
                <w:lang w:val="nl-NL"/>
              </w:rPr>
              <w:t>Aanvraag</w:t>
            </w:r>
            <w:r w:rsidR="004B471C" w:rsidRPr="006D1847">
              <w:rPr>
                <w:bCs/>
                <w:sz w:val="24"/>
                <w:lang w:val="nl-NL"/>
              </w:rPr>
              <w:t xml:space="preserve"> </w:t>
            </w:r>
            <w:r w:rsidRPr="006D1847">
              <w:rPr>
                <w:bCs/>
                <w:sz w:val="24"/>
                <w:lang w:val="nl-NL"/>
              </w:rPr>
              <w:t>onderwijs</w:t>
            </w:r>
            <w:r w:rsidR="004B471C" w:rsidRPr="006D1847">
              <w:rPr>
                <w:bCs/>
                <w:sz w:val="24"/>
                <w:lang w:val="nl-NL"/>
              </w:rPr>
              <w:t>arrangement</w:t>
            </w:r>
            <w:r w:rsidR="00E24D0E">
              <w:rPr>
                <w:bCs/>
                <w:sz w:val="24"/>
                <w:lang w:val="nl-NL"/>
              </w:rPr>
              <w:t xml:space="preserve"> Da Vinci Deeltijd</w:t>
            </w:r>
            <w:r w:rsidR="004B471C" w:rsidRPr="006D1847">
              <w:rPr>
                <w:bCs/>
                <w:sz w:val="24"/>
                <w:lang w:val="nl-NL"/>
              </w:rPr>
              <w:t xml:space="preserve"> </w:t>
            </w:r>
            <w:r w:rsidR="00B322E9" w:rsidRPr="006D1847">
              <w:rPr>
                <w:bCs/>
                <w:sz w:val="24"/>
                <w:lang w:val="nl-NL"/>
              </w:rPr>
              <w:br/>
            </w:r>
            <w:r w:rsidR="004B471C" w:rsidRPr="006D1847">
              <w:rPr>
                <w:bCs/>
                <w:sz w:val="24"/>
                <w:lang w:val="nl-NL"/>
              </w:rPr>
              <w:tab/>
            </w:r>
            <w:r w:rsidR="004B471C" w:rsidRPr="006D1847">
              <w:rPr>
                <w:bCs/>
                <w:sz w:val="14"/>
                <w:lang w:val="nl-NL"/>
              </w:rPr>
              <w:br/>
            </w:r>
            <w:r w:rsidR="004B471C" w:rsidRPr="006D1847">
              <w:rPr>
                <w:sz w:val="18"/>
                <w:lang w:val="nl-NL"/>
              </w:rPr>
              <w:tab/>
            </w:r>
            <w:r w:rsidR="004B471C" w:rsidRPr="006D1847">
              <w:rPr>
                <w:b w:val="0"/>
                <w:sz w:val="18"/>
                <w:lang w:val="nl-NL"/>
              </w:rPr>
              <w:t xml:space="preserve">Geef een concrete omschrijving van de </w:t>
            </w:r>
            <w:r w:rsidRPr="006D1847">
              <w:rPr>
                <w:b w:val="0"/>
                <w:sz w:val="18"/>
                <w:lang w:val="nl-NL"/>
              </w:rPr>
              <w:t xml:space="preserve">extra ondersteuning die op school nodig is om de beschreven doelen </w:t>
            </w:r>
            <w:r w:rsidR="0007696F" w:rsidRPr="006D1847">
              <w:rPr>
                <w:b w:val="0"/>
                <w:sz w:val="18"/>
                <w:lang w:val="nl-NL"/>
              </w:rPr>
              <w:t xml:space="preserve"> </w:t>
            </w:r>
          </w:p>
          <w:p w14:paraId="64FDE1C4" w14:textId="77777777" w:rsidR="004B471C" w:rsidRPr="006D1847" w:rsidRDefault="0007696F" w:rsidP="00AE342F">
            <w:pPr>
              <w:tabs>
                <w:tab w:val="left" w:pos="285"/>
              </w:tabs>
              <w:spacing w:before="60" w:after="60" w:afterAutospacing="0" w:line="24" w:lineRule="atLeast"/>
              <w:rPr>
                <w:b w:val="0"/>
                <w:sz w:val="18"/>
                <w:lang w:val="nl-NL"/>
              </w:rPr>
            </w:pPr>
            <w:r w:rsidRPr="006D1847">
              <w:rPr>
                <w:b w:val="0"/>
                <w:sz w:val="18"/>
                <w:lang w:val="nl-NL"/>
              </w:rPr>
              <w:t xml:space="preserve">      t</w:t>
            </w:r>
            <w:r w:rsidR="007F459D" w:rsidRPr="006D1847">
              <w:rPr>
                <w:b w:val="0"/>
                <w:sz w:val="18"/>
                <w:lang w:val="nl-NL"/>
              </w:rPr>
              <w:t xml:space="preserve">e </w:t>
            </w:r>
            <w:r w:rsidRPr="006D1847">
              <w:rPr>
                <w:b w:val="0"/>
                <w:sz w:val="18"/>
                <w:lang w:val="nl-NL"/>
              </w:rPr>
              <w:t>r</w:t>
            </w:r>
            <w:r w:rsidR="007F459D" w:rsidRPr="006D1847">
              <w:rPr>
                <w:b w:val="0"/>
                <w:sz w:val="18"/>
                <w:lang w:val="nl-NL"/>
              </w:rPr>
              <w:t>ealiseren. Vul onderstaande tabel in voor zover van toepassing op de gevraagde extra ondersteuning</w:t>
            </w:r>
            <w:r w:rsidR="004B471C" w:rsidRPr="006D1847">
              <w:rPr>
                <w:b w:val="0"/>
                <w:sz w:val="18"/>
                <w:lang w:val="nl-NL"/>
              </w:rPr>
              <w:t>.</w:t>
            </w:r>
            <w:r w:rsidR="004B471C" w:rsidRPr="006D1847">
              <w:rPr>
                <w:sz w:val="18"/>
                <w:lang w:val="nl-NL"/>
              </w:rPr>
              <w:t xml:space="preserve"> </w:t>
            </w:r>
          </w:p>
        </w:tc>
      </w:tr>
      <w:tr w:rsidR="007F459D" w:rsidRPr="00C938A3" w14:paraId="0ADB5CED" w14:textId="77777777" w:rsidTr="0044597B">
        <w:tblPrEx>
          <w:tblCellMar>
            <w:top w:w="57" w:type="dxa"/>
            <w:left w:w="0" w:type="dxa"/>
            <w:bottom w:w="57" w:type="dxa"/>
            <w:right w:w="0" w:type="dxa"/>
          </w:tblCellMar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6" w:type="dxa"/>
            <w:gridSpan w:val="5"/>
            <w:tcBorders>
              <w:bottom w:val="single" w:sz="4" w:space="0" w:color="DEE7E3" w:themeColor="accent5"/>
            </w:tcBorders>
            <w:shd w:val="clear" w:color="auto" w:fill="CBE4F0"/>
          </w:tcPr>
          <w:p w14:paraId="5A5BB27D" w14:textId="77777777" w:rsidR="007F459D" w:rsidRPr="006D1847" w:rsidRDefault="007F459D" w:rsidP="00AE342F">
            <w:pPr>
              <w:spacing w:before="60" w:after="60" w:afterAutospacing="0" w:line="24" w:lineRule="atLeast"/>
              <w:rPr>
                <w:lang w:val="nl-NL"/>
              </w:rPr>
            </w:pPr>
            <w:r w:rsidRPr="006D1847">
              <w:rPr>
                <w:lang w:val="nl-NL"/>
              </w:rPr>
              <w:t xml:space="preserve">Extra ondersteuning vanuit </w:t>
            </w:r>
            <w:r w:rsidR="00B74241" w:rsidRPr="006D1847">
              <w:rPr>
                <w:lang w:val="nl-NL"/>
              </w:rPr>
              <w:t xml:space="preserve">het </w:t>
            </w:r>
            <w:r w:rsidRPr="006D1847">
              <w:rPr>
                <w:b/>
                <w:lang w:val="nl-NL"/>
              </w:rPr>
              <w:t>schoolbestuur</w:t>
            </w:r>
          </w:p>
        </w:tc>
      </w:tr>
      <w:tr w:rsidR="00B74241" w:rsidRPr="00C938A3" w14:paraId="1EF972D0" w14:textId="77777777" w:rsidTr="00A80EB3">
        <w:tblPrEx>
          <w:tblCellMar>
            <w:top w:w="57" w:type="dxa"/>
            <w:left w:w="0" w:type="dxa"/>
            <w:bottom w:w="57" w:type="dxa"/>
            <w:right w:w="0" w:type="dxa"/>
          </w:tblCellMar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single" w:sz="4" w:space="0" w:color="DEE7E3" w:themeColor="accent5"/>
              <w:left w:val="single" w:sz="4" w:space="0" w:color="DEE7E3" w:themeColor="accent5"/>
              <w:bottom w:val="single" w:sz="4" w:space="0" w:color="DEE7E3" w:themeColor="accent5"/>
            </w:tcBorders>
            <w:shd w:val="clear" w:color="auto" w:fill="FFFFFF" w:themeFill="background1"/>
          </w:tcPr>
          <w:p w14:paraId="1C8898B6" w14:textId="77777777" w:rsidR="00B74241" w:rsidRPr="00B74241" w:rsidRDefault="00B74241" w:rsidP="00AE342F">
            <w:pPr>
              <w:spacing w:before="60" w:after="60" w:afterAutospacing="0" w:line="24" w:lineRule="atLeast"/>
              <w:rPr>
                <w:color w:val="175EAA"/>
                <w:szCs w:val="20"/>
              </w:rPr>
            </w:pPr>
            <w:r w:rsidRPr="00B74241">
              <w:rPr>
                <w:color w:val="175EAA"/>
                <w:szCs w:val="20"/>
              </w:rPr>
              <w:t>Wat:</w:t>
            </w:r>
          </w:p>
        </w:tc>
        <w:tc>
          <w:tcPr>
            <w:tcW w:w="1559" w:type="dxa"/>
            <w:shd w:val="clear" w:color="auto" w:fill="FFFFFF" w:themeFill="background1"/>
          </w:tcPr>
          <w:p w14:paraId="3F5742D4" w14:textId="77777777" w:rsidR="00B74241" w:rsidRPr="00B74241" w:rsidRDefault="00B74241" w:rsidP="00AE342F">
            <w:pPr>
              <w:spacing w:before="60" w:after="60" w:afterAutospacing="0" w:line="24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75EAA"/>
              </w:rPr>
            </w:pPr>
            <w:r w:rsidRPr="00B74241">
              <w:rPr>
                <w:color w:val="175EAA"/>
              </w:rPr>
              <w:t>Wie: (</w:t>
            </w:r>
            <w:proofErr w:type="spellStart"/>
            <w:r w:rsidRPr="00B74241">
              <w:rPr>
                <w:color w:val="175EAA"/>
              </w:rPr>
              <w:t>functie</w:t>
            </w:r>
            <w:proofErr w:type="spellEnd"/>
            <w:r w:rsidRPr="00B74241">
              <w:rPr>
                <w:color w:val="175EAA"/>
              </w:rPr>
              <w:t>/expertise)</w:t>
            </w:r>
          </w:p>
        </w:tc>
        <w:tc>
          <w:tcPr>
            <w:tcW w:w="1418" w:type="dxa"/>
            <w:shd w:val="clear" w:color="auto" w:fill="FFFFFF" w:themeFill="background1"/>
          </w:tcPr>
          <w:p w14:paraId="11AB8826" w14:textId="77777777" w:rsidR="00B74241" w:rsidRPr="00B74241" w:rsidRDefault="00B74241" w:rsidP="00AE342F">
            <w:pPr>
              <w:spacing w:before="60" w:after="60" w:afterAutospacing="0" w:line="24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75EAA"/>
              </w:rPr>
            </w:pPr>
            <w:r w:rsidRPr="00B74241">
              <w:rPr>
                <w:color w:val="175EAA"/>
              </w:rPr>
              <w:t xml:space="preserve">Aantal </w:t>
            </w:r>
            <w:proofErr w:type="spellStart"/>
            <w:r w:rsidRPr="00B74241">
              <w:rPr>
                <w:color w:val="175EAA"/>
              </w:rPr>
              <w:t>uur</w:t>
            </w:r>
            <w:proofErr w:type="spellEnd"/>
            <w:r w:rsidRPr="00B74241">
              <w:rPr>
                <w:color w:val="175EAA"/>
              </w:rPr>
              <w:t>:</w:t>
            </w:r>
          </w:p>
        </w:tc>
        <w:tc>
          <w:tcPr>
            <w:tcW w:w="2409" w:type="dxa"/>
            <w:shd w:val="clear" w:color="auto" w:fill="FFFFFF" w:themeFill="background1"/>
          </w:tcPr>
          <w:p w14:paraId="7C92D811" w14:textId="77777777" w:rsidR="00B74241" w:rsidRPr="00B74241" w:rsidRDefault="00B74241" w:rsidP="00AE342F">
            <w:pPr>
              <w:spacing w:before="60" w:after="60" w:afterAutospacing="0" w:line="24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75EAA"/>
              </w:rPr>
            </w:pPr>
            <w:proofErr w:type="spellStart"/>
            <w:r w:rsidRPr="00B74241">
              <w:rPr>
                <w:color w:val="175EAA"/>
              </w:rPr>
              <w:t>Startdatum</w:t>
            </w:r>
            <w:proofErr w:type="spellEnd"/>
            <w:r w:rsidRPr="00B74241">
              <w:rPr>
                <w:color w:val="175EAA"/>
              </w:rPr>
              <w:t>:</w:t>
            </w:r>
          </w:p>
        </w:tc>
        <w:tc>
          <w:tcPr>
            <w:tcW w:w="1241" w:type="dxa"/>
            <w:tcBorders>
              <w:right w:val="single" w:sz="4" w:space="0" w:color="DEE7E3" w:themeColor="accent5"/>
            </w:tcBorders>
            <w:shd w:val="clear" w:color="auto" w:fill="FFFFFF" w:themeFill="background1"/>
          </w:tcPr>
          <w:p w14:paraId="28780235" w14:textId="77777777" w:rsidR="00B74241" w:rsidRPr="00B74241" w:rsidRDefault="00B74241" w:rsidP="00AE342F">
            <w:pPr>
              <w:spacing w:before="60" w:after="60" w:afterAutospacing="0" w:line="24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75EAA"/>
              </w:rPr>
            </w:pPr>
            <w:proofErr w:type="spellStart"/>
            <w:r w:rsidRPr="00B74241">
              <w:rPr>
                <w:color w:val="175EAA"/>
              </w:rPr>
              <w:t>Einddatum</w:t>
            </w:r>
            <w:proofErr w:type="spellEnd"/>
            <w:r w:rsidRPr="00B74241">
              <w:rPr>
                <w:color w:val="175EAA"/>
              </w:rPr>
              <w:t>:</w:t>
            </w:r>
          </w:p>
        </w:tc>
      </w:tr>
      <w:tr w:rsidR="00B74241" w:rsidRPr="00C938A3" w14:paraId="6405620D" w14:textId="77777777" w:rsidTr="00A80EB3">
        <w:tblPrEx>
          <w:tblCellMar>
            <w:top w:w="57" w:type="dxa"/>
            <w:left w:w="0" w:type="dxa"/>
            <w:bottom w:w="57" w:type="dxa"/>
            <w:right w:w="0" w:type="dxa"/>
          </w:tblCellMar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single" w:sz="4" w:space="0" w:color="DEE7E3" w:themeColor="accent5"/>
              <w:left w:val="single" w:sz="4" w:space="0" w:color="DEE7E3" w:themeColor="accent5"/>
              <w:bottom w:val="single" w:sz="4" w:space="0" w:color="DEE7E3" w:themeColor="accent5"/>
            </w:tcBorders>
            <w:shd w:val="clear" w:color="auto" w:fill="FFFFFF" w:themeFill="background1"/>
          </w:tcPr>
          <w:p w14:paraId="62B65AF2" w14:textId="77777777" w:rsidR="00B74241" w:rsidRPr="00214D3E" w:rsidRDefault="00B74241" w:rsidP="00AE342F">
            <w:pPr>
              <w:spacing w:before="60" w:after="60" w:afterAutospacing="0" w:line="24" w:lineRule="atLeast"/>
              <w:rPr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08CBD766" w14:textId="77777777" w:rsidR="00B74241" w:rsidRDefault="00B74241" w:rsidP="00AE342F">
            <w:pPr>
              <w:spacing w:before="60" w:after="60" w:afterAutospacing="0" w:line="24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F132399" w14:textId="77777777" w:rsidR="00B74241" w:rsidRDefault="00B74241" w:rsidP="00AE342F">
            <w:pPr>
              <w:spacing w:before="60" w:after="60" w:afterAutospacing="0" w:line="24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2409" w:type="dxa"/>
            <w:shd w:val="clear" w:color="auto" w:fill="FFFFFF" w:themeFill="background1"/>
          </w:tcPr>
          <w:p w14:paraId="6C495941" w14:textId="77777777" w:rsidR="00B74241" w:rsidRDefault="00B74241" w:rsidP="00AE342F">
            <w:pPr>
              <w:spacing w:before="60" w:after="60" w:afterAutospacing="0" w:line="24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1241" w:type="dxa"/>
            <w:tcBorders>
              <w:right w:val="single" w:sz="4" w:space="0" w:color="DEE7E3" w:themeColor="accent5"/>
            </w:tcBorders>
            <w:shd w:val="clear" w:color="auto" w:fill="FFFFFF" w:themeFill="background1"/>
          </w:tcPr>
          <w:p w14:paraId="54F2070D" w14:textId="77777777" w:rsidR="00B74241" w:rsidRDefault="00B74241" w:rsidP="00AE342F">
            <w:pPr>
              <w:spacing w:before="60" w:after="60" w:afterAutospacing="0" w:line="24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B74241" w:rsidRPr="00C938A3" w14:paraId="54A6AAEE" w14:textId="77777777" w:rsidTr="00A80EB3">
        <w:tblPrEx>
          <w:tblCellMar>
            <w:top w:w="57" w:type="dxa"/>
            <w:left w:w="0" w:type="dxa"/>
            <w:bottom w:w="57" w:type="dxa"/>
            <w:right w:w="0" w:type="dxa"/>
          </w:tblCellMar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single" w:sz="4" w:space="0" w:color="DEE7E3" w:themeColor="accent5"/>
              <w:left w:val="single" w:sz="4" w:space="0" w:color="DEE7E3" w:themeColor="accent5"/>
              <w:bottom w:val="single" w:sz="4" w:space="0" w:color="DEE7E3" w:themeColor="accent5"/>
            </w:tcBorders>
            <w:shd w:val="clear" w:color="auto" w:fill="FFFFFF" w:themeFill="background1"/>
          </w:tcPr>
          <w:p w14:paraId="3D8F6EE1" w14:textId="77777777" w:rsidR="00B74241" w:rsidRPr="00214D3E" w:rsidRDefault="00B74241" w:rsidP="00AE342F">
            <w:pPr>
              <w:spacing w:before="60" w:after="60" w:afterAutospacing="0" w:line="24" w:lineRule="atLeast"/>
              <w:rPr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429D85A1" w14:textId="77777777" w:rsidR="00B74241" w:rsidRDefault="00B74241" w:rsidP="00AE342F">
            <w:pPr>
              <w:spacing w:before="60" w:after="60" w:afterAutospacing="0" w:line="24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301C4DCD" w14:textId="77777777" w:rsidR="00B74241" w:rsidRDefault="00B74241" w:rsidP="00AE342F">
            <w:pPr>
              <w:spacing w:before="60" w:after="60" w:afterAutospacing="0" w:line="24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2409" w:type="dxa"/>
            <w:shd w:val="clear" w:color="auto" w:fill="FFFFFF" w:themeFill="background1"/>
          </w:tcPr>
          <w:p w14:paraId="48E182EB" w14:textId="77777777" w:rsidR="00B74241" w:rsidRDefault="00B74241" w:rsidP="00AE342F">
            <w:pPr>
              <w:spacing w:before="60" w:after="60" w:afterAutospacing="0" w:line="24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1241" w:type="dxa"/>
            <w:tcBorders>
              <w:right w:val="single" w:sz="4" w:space="0" w:color="DEE7E3" w:themeColor="accent5"/>
            </w:tcBorders>
            <w:shd w:val="clear" w:color="auto" w:fill="FFFFFF" w:themeFill="background1"/>
          </w:tcPr>
          <w:p w14:paraId="0E685C39" w14:textId="77777777" w:rsidR="00B74241" w:rsidRDefault="00B74241" w:rsidP="00AE342F">
            <w:pPr>
              <w:spacing w:before="60" w:after="60" w:afterAutospacing="0" w:line="24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8C7385" w:rsidRPr="00C938A3" w14:paraId="079A5862" w14:textId="77777777" w:rsidTr="00A80EB3">
        <w:tblPrEx>
          <w:tblCellMar>
            <w:top w:w="57" w:type="dxa"/>
            <w:left w:w="0" w:type="dxa"/>
            <w:bottom w:w="57" w:type="dxa"/>
            <w:right w:w="0" w:type="dxa"/>
          </w:tblCellMar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single" w:sz="4" w:space="0" w:color="DEE7E3" w:themeColor="accent5"/>
              <w:left w:val="single" w:sz="4" w:space="0" w:color="DEE7E3" w:themeColor="accent5"/>
              <w:bottom w:val="single" w:sz="4" w:space="0" w:color="DEE7E3" w:themeColor="accent5"/>
            </w:tcBorders>
            <w:shd w:val="clear" w:color="auto" w:fill="FFFFFF" w:themeFill="background1"/>
          </w:tcPr>
          <w:p w14:paraId="18F85D75" w14:textId="77777777" w:rsidR="008C7385" w:rsidRPr="00214D3E" w:rsidRDefault="008C7385" w:rsidP="00AE342F">
            <w:pPr>
              <w:spacing w:before="60" w:after="60" w:afterAutospacing="0" w:line="24" w:lineRule="atLeast"/>
              <w:rPr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0B2601B0" w14:textId="77777777" w:rsidR="008C7385" w:rsidRDefault="008C7385" w:rsidP="00AE342F">
            <w:pPr>
              <w:spacing w:before="60" w:after="60" w:afterAutospacing="0" w:line="24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4C1B688C" w14:textId="77777777" w:rsidR="008C7385" w:rsidRDefault="008C7385" w:rsidP="00AE342F">
            <w:pPr>
              <w:spacing w:before="60" w:after="60" w:afterAutospacing="0" w:line="24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2409" w:type="dxa"/>
            <w:shd w:val="clear" w:color="auto" w:fill="FFFFFF" w:themeFill="background1"/>
          </w:tcPr>
          <w:p w14:paraId="528691C2" w14:textId="77777777" w:rsidR="008C7385" w:rsidRDefault="008C7385" w:rsidP="00AE342F">
            <w:pPr>
              <w:spacing w:before="60" w:after="60" w:afterAutospacing="0" w:line="24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1241" w:type="dxa"/>
            <w:tcBorders>
              <w:right w:val="single" w:sz="4" w:space="0" w:color="DEE7E3" w:themeColor="accent5"/>
            </w:tcBorders>
            <w:shd w:val="clear" w:color="auto" w:fill="FFFFFF" w:themeFill="background1"/>
          </w:tcPr>
          <w:p w14:paraId="0F92A396" w14:textId="77777777" w:rsidR="008C7385" w:rsidRDefault="008C7385" w:rsidP="00AE342F">
            <w:pPr>
              <w:spacing w:before="60" w:after="60" w:afterAutospacing="0" w:line="24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63CB1" w:rsidRPr="00C938A3" w14:paraId="2B2A4AAB" w14:textId="77777777" w:rsidTr="00A80EB3">
        <w:tblPrEx>
          <w:tblCellMar>
            <w:top w:w="57" w:type="dxa"/>
            <w:left w:w="0" w:type="dxa"/>
            <w:bottom w:w="57" w:type="dxa"/>
            <w:right w:w="0" w:type="dxa"/>
          </w:tblCellMar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single" w:sz="4" w:space="0" w:color="DEE7E3" w:themeColor="accent5"/>
              <w:left w:val="single" w:sz="4" w:space="0" w:color="DEE7E3" w:themeColor="accent5"/>
              <w:bottom w:val="single" w:sz="4" w:space="0" w:color="DEE7E3" w:themeColor="accent5"/>
            </w:tcBorders>
            <w:shd w:val="clear" w:color="auto" w:fill="FFFFFF" w:themeFill="background1"/>
          </w:tcPr>
          <w:p w14:paraId="473D657E" w14:textId="77777777" w:rsidR="00363CB1" w:rsidRPr="00214D3E" w:rsidRDefault="00363CB1" w:rsidP="00AE342F">
            <w:pPr>
              <w:spacing w:before="60" w:after="60" w:afterAutospacing="0" w:line="24" w:lineRule="atLeast"/>
              <w:rPr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196B6DF7" w14:textId="77777777" w:rsidR="00363CB1" w:rsidRDefault="00363CB1" w:rsidP="00AE342F">
            <w:pPr>
              <w:spacing w:before="60" w:after="60" w:afterAutospacing="0" w:line="24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49665261" w14:textId="77777777" w:rsidR="00363CB1" w:rsidRDefault="00363CB1" w:rsidP="00AE342F">
            <w:pPr>
              <w:spacing w:before="60" w:after="60" w:afterAutospacing="0" w:line="24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2409" w:type="dxa"/>
            <w:shd w:val="clear" w:color="auto" w:fill="FFFFFF" w:themeFill="background1"/>
          </w:tcPr>
          <w:p w14:paraId="75732F2C" w14:textId="77777777" w:rsidR="00363CB1" w:rsidRDefault="00363CB1" w:rsidP="00AE342F">
            <w:pPr>
              <w:spacing w:before="60" w:after="60" w:afterAutospacing="0" w:line="24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1241" w:type="dxa"/>
            <w:tcBorders>
              <w:right w:val="single" w:sz="4" w:space="0" w:color="DEE7E3" w:themeColor="accent5"/>
            </w:tcBorders>
            <w:shd w:val="clear" w:color="auto" w:fill="FFFFFF" w:themeFill="background1"/>
          </w:tcPr>
          <w:p w14:paraId="5EE5A651" w14:textId="77777777" w:rsidR="00363CB1" w:rsidRDefault="00363CB1" w:rsidP="00AE342F">
            <w:pPr>
              <w:spacing w:before="60" w:after="60" w:afterAutospacing="0" w:line="24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7F459D" w:rsidRPr="00C938A3" w14:paraId="7D238A23" w14:textId="77777777" w:rsidTr="0044597B">
        <w:tblPrEx>
          <w:tblCellMar>
            <w:top w:w="57" w:type="dxa"/>
            <w:left w:w="0" w:type="dxa"/>
            <w:bottom w:w="57" w:type="dxa"/>
            <w:right w:w="0" w:type="dxa"/>
          </w:tblCellMar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6" w:type="dxa"/>
            <w:gridSpan w:val="5"/>
            <w:tcBorders>
              <w:top w:val="single" w:sz="4" w:space="0" w:color="DEE7E3" w:themeColor="accent5"/>
              <w:bottom w:val="single" w:sz="4" w:space="0" w:color="DEE7E3" w:themeColor="accent5"/>
            </w:tcBorders>
            <w:shd w:val="clear" w:color="auto" w:fill="CBE4F0"/>
          </w:tcPr>
          <w:p w14:paraId="107F426A" w14:textId="77777777" w:rsidR="007F459D" w:rsidRPr="006D1847" w:rsidRDefault="00B74241" w:rsidP="00AE342F">
            <w:pPr>
              <w:spacing w:before="60" w:after="60" w:afterAutospacing="0" w:line="24" w:lineRule="atLeast"/>
              <w:rPr>
                <w:lang w:val="nl-NL"/>
              </w:rPr>
            </w:pPr>
            <w:r w:rsidRPr="006D1847">
              <w:rPr>
                <w:lang w:val="nl-NL"/>
              </w:rPr>
              <w:t xml:space="preserve">Extra ondersteuning vanuit het </w:t>
            </w:r>
            <w:r w:rsidRPr="006D1847">
              <w:rPr>
                <w:b/>
                <w:lang w:val="nl-NL"/>
              </w:rPr>
              <w:t>swv</w:t>
            </w:r>
          </w:p>
        </w:tc>
      </w:tr>
      <w:tr w:rsidR="00A80EB3" w:rsidRPr="00C938A3" w14:paraId="66E24BCE" w14:textId="77777777" w:rsidTr="00A80EB3">
        <w:tblPrEx>
          <w:tblCellMar>
            <w:top w:w="57" w:type="dxa"/>
            <w:left w:w="0" w:type="dxa"/>
            <w:bottom w:w="57" w:type="dxa"/>
            <w:right w:w="0" w:type="dxa"/>
          </w:tblCellMar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single" w:sz="4" w:space="0" w:color="DEE7E3" w:themeColor="accent5"/>
              <w:left w:val="single" w:sz="4" w:space="0" w:color="DEE7E3" w:themeColor="accent5"/>
              <w:bottom w:val="single" w:sz="4" w:space="0" w:color="DEE7E3" w:themeColor="accent5"/>
            </w:tcBorders>
            <w:shd w:val="clear" w:color="auto" w:fill="FFFFFF" w:themeFill="background1"/>
          </w:tcPr>
          <w:p w14:paraId="5777524E" w14:textId="77777777" w:rsidR="00A80EB3" w:rsidRPr="00B74241" w:rsidRDefault="00A80EB3" w:rsidP="00AE342F">
            <w:pPr>
              <w:spacing w:before="60" w:after="60" w:afterAutospacing="0" w:line="24" w:lineRule="atLeast"/>
              <w:rPr>
                <w:color w:val="175EAA"/>
              </w:rPr>
            </w:pPr>
            <w:r w:rsidRPr="00B74241">
              <w:rPr>
                <w:color w:val="175EAA"/>
              </w:rPr>
              <w:t>Wat:</w:t>
            </w:r>
          </w:p>
        </w:tc>
        <w:tc>
          <w:tcPr>
            <w:tcW w:w="1559" w:type="dxa"/>
            <w:shd w:val="clear" w:color="auto" w:fill="FFFFFF" w:themeFill="background1"/>
          </w:tcPr>
          <w:p w14:paraId="179D6244" w14:textId="18476973" w:rsidR="00A80EB3" w:rsidRPr="00B74241" w:rsidRDefault="00A80EB3" w:rsidP="00AE342F">
            <w:pPr>
              <w:spacing w:before="60" w:after="60" w:afterAutospacing="0" w:line="24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75EAA"/>
              </w:rPr>
            </w:pPr>
            <w:proofErr w:type="spellStart"/>
            <w:r>
              <w:rPr>
                <w:color w:val="175EAA"/>
              </w:rPr>
              <w:t>Startdatum</w:t>
            </w:r>
            <w:proofErr w:type="spellEnd"/>
          </w:p>
        </w:tc>
        <w:tc>
          <w:tcPr>
            <w:tcW w:w="1418" w:type="dxa"/>
            <w:shd w:val="clear" w:color="auto" w:fill="FFFFFF" w:themeFill="background1"/>
          </w:tcPr>
          <w:p w14:paraId="0BCF7BB6" w14:textId="69121C91" w:rsidR="00A80EB3" w:rsidRPr="00B74241" w:rsidRDefault="00A80EB3" w:rsidP="00AE342F">
            <w:pPr>
              <w:spacing w:before="60" w:after="60" w:afterAutospacing="0" w:line="24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75EAA"/>
              </w:rPr>
            </w:pPr>
            <w:proofErr w:type="spellStart"/>
            <w:r>
              <w:rPr>
                <w:color w:val="175EAA"/>
              </w:rPr>
              <w:t>Einddatum</w:t>
            </w:r>
            <w:proofErr w:type="spellEnd"/>
          </w:p>
        </w:tc>
        <w:tc>
          <w:tcPr>
            <w:tcW w:w="3650" w:type="dxa"/>
            <w:gridSpan w:val="2"/>
            <w:tcBorders>
              <w:right w:val="single" w:sz="4" w:space="0" w:color="DEE7E3" w:themeColor="accent5"/>
            </w:tcBorders>
            <w:shd w:val="clear" w:color="auto" w:fill="FFFFFF" w:themeFill="background1"/>
          </w:tcPr>
          <w:p w14:paraId="1F24EE9A" w14:textId="1821CD6B" w:rsidR="00A80EB3" w:rsidRPr="00A80EB3" w:rsidRDefault="00A80EB3" w:rsidP="00AE342F">
            <w:pPr>
              <w:spacing w:before="60" w:after="60" w:afterAutospacing="0" w:line="24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75EAA"/>
                <w:lang w:val="nl-NL"/>
              </w:rPr>
            </w:pPr>
            <w:r w:rsidRPr="00A80EB3">
              <w:rPr>
                <w:color w:val="175EAA"/>
                <w:lang w:val="nl-NL"/>
              </w:rPr>
              <w:t xml:space="preserve">Wat wil </w:t>
            </w:r>
            <w:r>
              <w:rPr>
                <w:color w:val="175EAA"/>
                <w:lang w:val="nl-NL"/>
              </w:rPr>
              <w:t xml:space="preserve">en moet </w:t>
            </w:r>
            <w:r w:rsidRPr="00A80EB3">
              <w:rPr>
                <w:color w:val="175EAA"/>
                <w:lang w:val="nl-NL"/>
              </w:rPr>
              <w:t>de school v</w:t>
            </w:r>
            <w:r>
              <w:rPr>
                <w:color w:val="175EAA"/>
                <w:lang w:val="nl-NL"/>
              </w:rPr>
              <w:t>an inschrijving leren, zodat de school na afloop van het arrangement verder kan met de leerling</w:t>
            </w:r>
            <w:r w:rsidR="00932DFE">
              <w:rPr>
                <w:color w:val="175EAA"/>
                <w:lang w:val="nl-NL"/>
              </w:rPr>
              <w:t xml:space="preserve">, </w:t>
            </w:r>
            <w:r>
              <w:rPr>
                <w:color w:val="175EAA"/>
                <w:lang w:val="nl-NL"/>
              </w:rPr>
              <w:t>wat is daarbij de verwachting van de ondersteuning vanuit Deeltijd onderwijs Da Vinci</w:t>
            </w:r>
            <w:r w:rsidR="00932DFE">
              <w:rPr>
                <w:color w:val="175EAA"/>
                <w:lang w:val="nl-NL"/>
              </w:rPr>
              <w:t xml:space="preserve"> en zijn hier afspraken over gemaakt</w:t>
            </w:r>
            <w:r>
              <w:rPr>
                <w:color w:val="175EAA"/>
                <w:lang w:val="nl-NL"/>
              </w:rPr>
              <w:t xml:space="preserve">? </w:t>
            </w:r>
          </w:p>
        </w:tc>
      </w:tr>
      <w:tr w:rsidR="00A80EB3" w:rsidRPr="00C938A3" w14:paraId="527EE573" w14:textId="77777777" w:rsidTr="00A80EB3">
        <w:tblPrEx>
          <w:tblCellMar>
            <w:top w:w="57" w:type="dxa"/>
            <w:left w:w="0" w:type="dxa"/>
            <w:bottom w:w="57" w:type="dxa"/>
            <w:right w:w="0" w:type="dxa"/>
          </w:tblCellMar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single" w:sz="4" w:space="0" w:color="DEE7E3" w:themeColor="accent5"/>
              <w:left w:val="single" w:sz="4" w:space="0" w:color="DEE7E3" w:themeColor="accent5"/>
              <w:bottom w:val="single" w:sz="4" w:space="0" w:color="DEE7E3" w:themeColor="accent5"/>
            </w:tcBorders>
            <w:shd w:val="clear" w:color="auto" w:fill="FFFFFF" w:themeFill="background1"/>
          </w:tcPr>
          <w:p w14:paraId="12831114" w14:textId="77777777" w:rsidR="00A80EB3" w:rsidRPr="00922EDA" w:rsidRDefault="003477D4" w:rsidP="00AE342F">
            <w:pPr>
              <w:tabs>
                <w:tab w:val="left" w:pos="254"/>
              </w:tabs>
              <w:spacing w:before="60" w:after="60" w:afterAutospacing="0" w:line="24" w:lineRule="atLeast"/>
              <w:rPr>
                <w:color w:val="auto"/>
              </w:rPr>
            </w:pPr>
            <w:sdt>
              <w:sdtPr>
                <w:rPr>
                  <w:szCs w:val="20"/>
                </w:rPr>
                <w:id w:val="-919784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EB3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A80EB3" w:rsidRPr="00922EDA">
              <w:rPr>
                <w:color w:val="auto"/>
              </w:rPr>
              <w:t xml:space="preserve"> </w:t>
            </w:r>
            <w:r w:rsidR="00A80EB3" w:rsidRPr="00922EDA">
              <w:rPr>
                <w:color w:val="auto"/>
              </w:rPr>
              <w:tab/>
            </w:r>
            <w:proofErr w:type="spellStart"/>
            <w:r w:rsidR="00A80EB3" w:rsidRPr="00922EDA">
              <w:rPr>
                <w:color w:val="auto"/>
              </w:rPr>
              <w:t>Deeltijdplek</w:t>
            </w:r>
            <w:proofErr w:type="spellEnd"/>
            <w:r w:rsidR="00A80EB3" w:rsidRPr="00922EDA">
              <w:rPr>
                <w:color w:val="auto"/>
              </w:rPr>
              <w:t xml:space="preserve"> Da Vinci </w:t>
            </w:r>
            <w:r w:rsidR="00A80EB3" w:rsidRPr="00922EDA">
              <w:rPr>
                <w:color w:val="auto"/>
              </w:rPr>
              <w:tab/>
              <w:t xml:space="preserve">Berkelland </w:t>
            </w:r>
          </w:p>
        </w:tc>
        <w:tc>
          <w:tcPr>
            <w:tcW w:w="1559" w:type="dxa"/>
          </w:tcPr>
          <w:p w14:paraId="4932EDAE" w14:textId="77777777" w:rsidR="00A80EB3" w:rsidRPr="007F459D" w:rsidRDefault="00A80EB3" w:rsidP="00AE342F">
            <w:pPr>
              <w:spacing w:before="60" w:after="60" w:afterAutospacing="0" w:line="24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18" w:type="dxa"/>
          </w:tcPr>
          <w:p w14:paraId="41D4F5A4" w14:textId="77777777" w:rsidR="00A80EB3" w:rsidRPr="007F459D" w:rsidRDefault="00A80EB3" w:rsidP="00AE342F">
            <w:pPr>
              <w:spacing w:before="60" w:after="60" w:afterAutospacing="0" w:line="24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650" w:type="dxa"/>
            <w:gridSpan w:val="2"/>
            <w:tcBorders>
              <w:right w:val="single" w:sz="4" w:space="0" w:color="DEE7E3" w:themeColor="accent5"/>
            </w:tcBorders>
          </w:tcPr>
          <w:p w14:paraId="3A045007" w14:textId="77777777" w:rsidR="00A80EB3" w:rsidRPr="007F459D" w:rsidRDefault="00A80EB3" w:rsidP="00AE342F">
            <w:pPr>
              <w:spacing w:before="60" w:after="60" w:afterAutospacing="0" w:line="24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80EB3" w:rsidRPr="00C938A3" w14:paraId="530114E8" w14:textId="77777777" w:rsidTr="00A80EB3">
        <w:tblPrEx>
          <w:tblCellMar>
            <w:top w:w="57" w:type="dxa"/>
            <w:left w:w="0" w:type="dxa"/>
            <w:bottom w:w="57" w:type="dxa"/>
            <w:right w:w="0" w:type="dxa"/>
          </w:tblCellMar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single" w:sz="4" w:space="0" w:color="DEE7E3" w:themeColor="accent5"/>
              <w:left w:val="single" w:sz="4" w:space="0" w:color="DEE7E3" w:themeColor="accent5"/>
              <w:bottom w:val="single" w:sz="4" w:space="0" w:color="DEE7E3" w:themeColor="accent5"/>
            </w:tcBorders>
            <w:shd w:val="clear" w:color="auto" w:fill="FFFFFF" w:themeFill="background1"/>
          </w:tcPr>
          <w:p w14:paraId="69353C80" w14:textId="77777777" w:rsidR="00A80EB3" w:rsidRPr="00922EDA" w:rsidRDefault="003477D4" w:rsidP="00AE342F">
            <w:pPr>
              <w:tabs>
                <w:tab w:val="left" w:pos="254"/>
              </w:tabs>
              <w:spacing w:before="60" w:after="60" w:afterAutospacing="0" w:line="24" w:lineRule="atLeast"/>
              <w:rPr>
                <w:color w:val="auto"/>
              </w:rPr>
            </w:pPr>
            <w:sdt>
              <w:sdtPr>
                <w:rPr>
                  <w:szCs w:val="20"/>
                </w:rPr>
                <w:id w:val="-1219427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EB3" w:rsidRPr="00922EDA">
                  <w:rPr>
                    <w:rFonts w:ascii="MS Gothic" w:eastAsia="MS Gothic" w:hAnsi="MS Gothic" w:hint="eastAsia"/>
                    <w:color w:val="auto"/>
                    <w:szCs w:val="20"/>
                  </w:rPr>
                  <w:t>☐</w:t>
                </w:r>
              </w:sdtContent>
            </w:sdt>
            <w:r w:rsidR="00A80EB3" w:rsidRPr="00922EDA">
              <w:rPr>
                <w:color w:val="auto"/>
              </w:rPr>
              <w:t xml:space="preserve"> </w:t>
            </w:r>
            <w:r w:rsidR="00A80EB3" w:rsidRPr="00922EDA">
              <w:rPr>
                <w:color w:val="auto"/>
              </w:rPr>
              <w:tab/>
            </w:r>
            <w:proofErr w:type="spellStart"/>
            <w:r w:rsidR="00A80EB3" w:rsidRPr="00922EDA">
              <w:rPr>
                <w:color w:val="auto"/>
              </w:rPr>
              <w:t>Deeltijdplek</w:t>
            </w:r>
            <w:proofErr w:type="spellEnd"/>
            <w:r w:rsidR="00A80EB3" w:rsidRPr="00922EDA">
              <w:rPr>
                <w:color w:val="auto"/>
              </w:rPr>
              <w:t xml:space="preserve"> Da Vinci Zutphen </w:t>
            </w:r>
          </w:p>
        </w:tc>
        <w:tc>
          <w:tcPr>
            <w:tcW w:w="1559" w:type="dxa"/>
          </w:tcPr>
          <w:p w14:paraId="3A5EDE88" w14:textId="77777777" w:rsidR="00A80EB3" w:rsidRPr="007F459D" w:rsidRDefault="00A80EB3" w:rsidP="00AE342F">
            <w:pPr>
              <w:spacing w:before="60" w:after="60" w:afterAutospacing="0" w:line="24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418" w:type="dxa"/>
          </w:tcPr>
          <w:p w14:paraId="648BCDB0" w14:textId="77777777" w:rsidR="00A80EB3" w:rsidRPr="007F459D" w:rsidRDefault="00A80EB3" w:rsidP="00AE342F">
            <w:pPr>
              <w:spacing w:before="60" w:after="60" w:afterAutospacing="0" w:line="24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3650" w:type="dxa"/>
            <w:gridSpan w:val="2"/>
            <w:tcBorders>
              <w:right w:val="single" w:sz="4" w:space="0" w:color="DEE7E3" w:themeColor="accent5"/>
            </w:tcBorders>
          </w:tcPr>
          <w:p w14:paraId="682AF4E0" w14:textId="77777777" w:rsidR="00A80EB3" w:rsidRPr="007F459D" w:rsidRDefault="00A80EB3" w:rsidP="00AE342F">
            <w:pPr>
              <w:spacing w:before="60" w:after="60" w:afterAutospacing="0" w:line="24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</w:tbl>
    <w:p w14:paraId="65FD0250" w14:textId="77777777" w:rsidR="004B471C" w:rsidRDefault="004B471C" w:rsidP="00AE342F">
      <w:pPr>
        <w:spacing w:before="60" w:after="60" w:afterAutospacing="0" w:line="24" w:lineRule="atLeast"/>
      </w:pPr>
    </w:p>
    <w:tbl>
      <w:tblPr>
        <w:tblStyle w:val="Invultabel"/>
        <w:tblW w:w="0" w:type="auto"/>
        <w:tblInd w:w="0" w:type="dxa"/>
        <w:tblLook w:val="04A0" w:firstRow="1" w:lastRow="0" w:firstColumn="1" w:lastColumn="0" w:noHBand="0" w:noVBand="1"/>
      </w:tblPr>
      <w:tblGrid>
        <w:gridCol w:w="3248"/>
        <w:gridCol w:w="3249"/>
        <w:gridCol w:w="3249"/>
      </w:tblGrid>
      <w:tr w:rsidR="00B322E9" w:rsidRPr="00C938A3" w14:paraId="7258AEAF" w14:textId="77777777" w:rsidTr="006D184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6" w:type="dxa"/>
            <w:gridSpan w:val="3"/>
          </w:tcPr>
          <w:p w14:paraId="364E9566" w14:textId="77777777" w:rsidR="00B322E9" w:rsidRPr="006D1847" w:rsidRDefault="00B322E9" w:rsidP="00AE342F">
            <w:pPr>
              <w:tabs>
                <w:tab w:val="left" w:pos="285"/>
              </w:tabs>
              <w:spacing w:before="60" w:after="60" w:afterAutospacing="0" w:line="24" w:lineRule="atLeast"/>
              <w:rPr>
                <w:b w:val="0"/>
                <w:bCs/>
                <w:sz w:val="14"/>
                <w:lang w:val="nl-NL"/>
              </w:rPr>
            </w:pPr>
            <w:r w:rsidRPr="006D1847">
              <w:rPr>
                <w:bCs/>
                <w:sz w:val="24"/>
                <w:lang w:val="nl-NL"/>
              </w:rPr>
              <w:t>7.</w:t>
            </w:r>
            <w:r w:rsidRPr="006D1847">
              <w:rPr>
                <w:bCs/>
                <w:sz w:val="24"/>
                <w:lang w:val="nl-NL"/>
              </w:rPr>
              <w:tab/>
              <w:t xml:space="preserve">Inzet jeugdhulp </w:t>
            </w:r>
            <w:r w:rsidRPr="006D1847">
              <w:rPr>
                <w:bCs/>
                <w:sz w:val="24"/>
                <w:lang w:val="nl-NL"/>
              </w:rPr>
              <w:tab/>
            </w:r>
            <w:r w:rsidRPr="006D1847">
              <w:rPr>
                <w:bCs/>
                <w:sz w:val="24"/>
                <w:lang w:val="nl-NL"/>
              </w:rPr>
              <w:br/>
            </w:r>
            <w:r w:rsidRPr="006D1847">
              <w:rPr>
                <w:bCs/>
                <w:sz w:val="14"/>
                <w:lang w:val="nl-NL"/>
              </w:rPr>
              <w:tab/>
            </w:r>
            <w:r w:rsidRPr="006D1847">
              <w:rPr>
                <w:bCs/>
                <w:sz w:val="4"/>
                <w:lang w:val="nl-NL"/>
              </w:rPr>
              <w:tab/>
            </w:r>
          </w:p>
          <w:p w14:paraId="7FC637D4" w14:textId="77777777" w:rsidR="00B322E9" w:rsidRPr="006D1847" w:rsidRDefault="00B322E9" w:rsidP="00AE342F">
            <w:pPr>
              <w:tabs>
                <w:tab w:val="left" w:pos="285"/>
              </w:tabs>
              <w:spacing w:before="60" w:after="60" w:afterAutospacing="0" w:line="24" w:lineRule="atLeast"/>
              <w:rPr>
                <w:sz w:val="18"/>
                <w:lang w:val="nl-NL"/>
              </w:rPr>
            </w:pPr>
            <w:r w:rsidRPr="006D1847">
              <w:rPr>
                <w:lang w:val="nl-NL"/>
              </w:rPr>
              <w:tab/>
            </w:r>
            <w:r w:rsidRPr="006D1847">
              <w:rPr>
                <w:b w:val="0"/>
                <w:sz w:val="18"/>
                <w:lang w:val="nl-NL"/>
              </w:rPr>
              <w:t xml:space="preserve">Hieronder valt  o.a. lichte opvoedondersteuning, jeugd-ggz en specialistische hulp voor jeugd met een </w:t>
            </w:r>
            <w:r w:rsidRPr="006D1847">
              <w:rPr>
                <w:b w:val="0"/>
                <w:sz w:val="18"/>
                <w:lang w:val="nl-NL"/>
              </w:rPr>
              <w:tab/>
              <w:t xml:space="preserve">beperking. Jeugdhulp is een verantwoordelijkheid van de </w:t>
            </w:r>
            <w:r w:rsidRPr="006D1847">
              <w:rPr>
                <w:sz w:val="18"/>
                <w:lang w:val="nl-NL"/>
              </w:rPr>
              <w:t>gemeente</w:t>
            </w:r>
            <w:r w:rsidRPr="006D1847">
              <w:rPr>
                <w:b w:val="0"/>
                <w:sz w:val="18"/>
                <w:lang w:val="nl-NL"/>
              </w:rPr>
              <w:t>, niet van het onderwijs.</w:t>
            </w:r>
          </w:p>
        </w:tc>
      </w:tr>
      <w:tr w:rsidR="00B322E9" w:rsidRPr="00C938A3" w14:paraId="75ADA229" w14:textId="77777777" w:rsidTr="0044597B">
        <w:tblPrEx>
          <w:tblCellMar>
            <w:top w:w="57" w:type="dxa"/>
            <w:left w:w="0" w:type="dxa"/>
            <w:bottom w:w="57" w:type="dxa"/>
            <w:right w:w="0" w:type="dxa"/>
          </w:tblCellMar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8" w:type="dxa"/>
            <w:shd w:val="clear" w:color="auto" w:fill="CBE4F0"/>
          </w:tcPr>
          <w:p w14:paraId="4F32545A" w14:textId="77777777" w:rsidR="00B322E9" w:rsidRPr="006D1847" w:rsidRDefault="00B322E9" w:rsidP="00AE342F">
            <w:pPr>
              <w:spacing w:before="60" w:after="60" w:afterAutospacing="0" w:line="24" w:lineRule="atLeast"/>
              <w:rPr>
                <w:color w:val="175EAA"/>
                <w:lang w:val="nl-NL"/>
              </w:rPr>
            </w:pPr>
          </w:p>
        </w:tc>
        <w:tc>
          <w:tcPr>
            <w:tcW w:w="3249" w:type="dxa"/>
            <w:shd w:val="clear" w:color="auto" w:fill="CBE4F0"/>
          </w:tcPr>
          <w:p w14:paraId="58DAE65F" w14:textId="77777777" w:rsidR="00B322E9" w:rsidRPr="00B74241" w:rsidRDefault="00B322E9" w:rsidP="00AE342F">
            <w:pPr>
              <w:spacing w:before="60" w:after="60" w:afterAutospacing="0" w:line="24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75EAA"/>
              </w:rPr>
            </w:pPr>
            <w:r>
              <w:rPr>
                <w:color w:val="175EAA"/>
              </w:rPr>
              <w:t>Het afgelopen jaar</w:t>
            </w:r>
          </w:p>
        </w:tc>
        <w:tc>
          <w:tcPr>
            <w:tcW w:w="3249" w:type="dxa"/>
            <w:shd w:val="clear" w:color="auto" w:fill="CBE4F0"/>
          </w:tcPr>
          <w:p w14:paraId="60C4B702" w14:textId="77777777" w:rsidR="00B322E9" w:rsidRPr="00B74241" w:rsidRDefault="00B322E9" w:rsidP="00AE342F">
            <w:pPr>
              <w:spacing w:before="60" w:after="60" w:afterAutospacing="0" w:line="24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75EAA"/>
              </w:rPr>
            </w:pPr>
            <w:r>
              <w:rPr>
                <w:color w:val="175EAA"/>
              </w:rPr>
              <w:t>Het komende jaar</w:t>
            </w:r>
          </w:p>
        </w:tc>
      </w:tr>
      <w:tr w:rsidR="00B322E9" w:rsidRPr="00C938A3" w14:paraId="1F4A4F62" w14:textId="77777777" w:rsidTr="0044597B">
        <w:tblPrEx>
          <w:tblCellMar>
            <w:top w:w="57" w:type="dxa"/>
            <w:left w:w="0" w:type="dxa"/>
            <w:bottom w:w="57" w:type="dxa"/>
            <w:right w:w="0" w:type="dxa"/>
          </w:tblCellMar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8" w:type="dxa"/>
            <w:shd w:val="clear" w:color="auto" w:fill="CBE4F0"/>
          </w:tcPr>
          <w:p w14:paraId="21330851" w14:textId="77777777" w:rsidR="00B322E9" w:rsidRPr="006D1847" w:rsidRDefault="00B322E9" w:rsidP="00AE342F">
            <w:pPr>
              <w:spacing w:before="60" w:after="60" w:afterAutospacing="0" w:line="24" w:lineRule="atLeast"/>
              <w:rPr>
                <w:color w:val="175EAA"/>
                <w:lang w:val="nl-NL"/>
              </w:rPr>
            </w:pPr>
            <w:r w:rsidRPr="006D1847">
              <w:rPr>
                <w:color w:val="175EAA"/>
                <w:lang w:val="nl-NL"/>
              </w:rPr>
              <w:t>Is er sprake van (opvoed)onder-steuning in de thuissituatie?</w:t>
            </w:r>
          </w:p>
        </w:tc>
        <w:tc>
          <w:tcPr>
            <w:tcW w:w="3249" w:type="dxa"/>
            <w:shd w:val="clear" w:color="auto" w:fill="FFFFFF" w:themeFill="background1"/>
          </w:tcPr>
          <w:p w14:paraId="3DD2C3FF" w14:textId="77777777" w:rsidR="00B322E9" w:rsidRPr="006D1847" w:rsidRDefault="003477D4" w:rsidP="00AE342F">
            <w:pPr>
              <w:spacing w:before="60" w:after="60" w:afterAutospacing="0" w:line="24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szCs w:val="20"/>
                </w:rPr>
                <w:id w:val="1192492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22E9" w:rsidRPr="006D1847">
                  <w:rPr>
                    <w:rFonts w:ascii="MS Gothic" w:eastAsia="MS Gothic" w:hAnsi="MS Gothic" w:hint="eastAsia"/>
                    <w:szCs w:val="20"/>
                    <w:lang w:val="nl-NL"/>
                  </w:rPr>
                  <w:t>☐</w:t>
                </w:r>
              </w:sdtContent>
            </w:sdt>
            <w:r w:rsidR="00B322E9" w:rsidRPr="006D1847">
              <w:rPr>
                <w:lang w:val="nl-NL"/>
              </w:rPr>
              <w:t xml:space="preserve"> Ja </w:t>
            </w:r>
          </w:p>
          <w:p w14:paraId="59B5ECCB" w14:textId="77777777" w:rsidR="00B322E9" w:rsidRPr="006D1847" w:rsidRDefault="003477D4" w:rsidP="00AE342F">
            <w:pPr>
              <w:spacing w:before="60" w:after="60" w:afterAutospacing="0" w:line="24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75EAA"/>
                <w:lang w:val="nl-NL"/>
              </w:rPr>
            </w:pPr>
            <w:sdt>
              <w:sdtPr>
                <w:rPr>
                  <w:szCs w:val="20"/>
                </w:rPr>
                <w:id w:val="1240993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22E9" w:rsidRPr="006D1847">
                  <w:rPr>
                    <w:rFonts w:ascii="MS Gothic" w:eastAsia="MS Gothic" w:hAnsi="MS Gothic" w:hint="eastAsia"/>
                    <w:szCs w:val="20"/>
                    <w:lang w:val="nl-NL"/>
                  </w:rPr>
                  <w:t>☐</w:t>
                </w:r>
              </w:sdtContent>
            </w:sdt>
            <w:r w:rsidR="00B322E9" w:rsidRPr="006D1847">
              <w:rPr>
                <w:lang w:val="nl-NL"/>
              </w:rPr>
              <w:t xml:space="preserve"> Nee, ga door naar -&gt;</w:t>
            </w:r>
          </w:p>
        </w:tc>
        <w:tc>
          <w:tcPr>
            <w:tcW w:w="3249" w:type="dxa"/>
            <w:shd w:val="clear" w:color="auto" w:fill="FFFFFF" w:themeFill="background1"/>
          </w:tcPr>
          <w:p w14:paraId="334A1BD0" w14:textId="77777777" w:rsidR="00B322E9" w:rsidRPr="006D1847" w:rsidRDefault="003477D4" w:rsidP="00AE342F">
            <w:pPr>
              <w:spacing w:before="60" w:after="60" w:afterAutospacing="0" w:line="24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szCs w:val="20"/>
                </w:rPr>
                <w:id w:val="14730959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22E9" w:rsidRPr="006D1847">
                  <w:rPr>
                    <w:rFonts w:ascii="MS Gothic" w:eastAsia="MS Gothic" w:hAnsi="MS Gothic" w:hint="eastAsia"/>
                    <w:szCs w:val="20"/>
                    <w:lang w:val="nl-NL"/>
                  </w:rPr>
                  <w:t>☐</w:t>
                </w:r>
              </w:sdtContent>
            </w:sdt>
            <w:r w:rsidR="00B322E9" w:rsidRPr="006D1847">
              <w:rPr>
                <w:lang w:val="nl-NL"/>
              </w:rPr>
              <w:t xml:space="preserve"> Ja </w:t>
            </w:r>
          </w:p>
          <w:p w14:paraId="3D19BBE7" w14:textId="77777777" w:rsidR="00B322E9" w:rsidRPr="006D1847" w:rsidRDefault="003477D4" w:rsidP="00AE342F">
            <w:pPr>
              <w:spacing w:before="60" w:after="60" w:afterAutospacing="0" w:line="24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75EAA"/>
                <w:lang w:val="nl-NL"/>
              </w:rPr>
            </w:pPr>
            <w:sdt>
              <w:sdtPr>
                <w:rPr>
                  <w:szCs w:val="20"/>
                </w:rPr>
                <w:id w:val="-1910684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22E9" w:rsidRPr="006D1847">
                  <w:rPr>
                    <w:rFonts w:ascii="MS Gothic" w:eastAsia="MS Gothic" w:hAnsi="MS Gothic" w:hint="eastAsia"/>
                    <w:szCs w:val="20"/>
                    <w:lang w:val="nl-NL"/>
                  </w:rPr>
                  <w:t>☐</w:t>
                </w:r>
              </w:sdtContent>
            </w:sdt>
            <w:r w:rsidR="00B322E9" w:rsidRPr="006D1847">
              <w:rPr>
                <w:lang w:val="nl-NL"/>
              </w:rPr>
              <w:t xml:space="preserve"> Nee, ga door naar vraag 8</w:t>
            </w:r>
          </w:p>
        </w:tc>
      </w:tr>
      <w:tr w:rsidR="00B322E9" w:rsidRPr="00C938A3" w14:paraId="51448834" w14:textId="77777777" w:rsidTr="00F51753">
        <w:tblPrEx>
          <w:tblCellMar>
            <w:top w:w="57" w:type="dxa"/>
            <w:left w:w="0" w:type="dxa"/>
            <w:bottom w:w="57" w:type="dxa"/>
            <w:right w:w="0" w:type="dxa"/>
          </w:tblCellMar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8" w:type="dxa"/>
            <w:shd w:val="clear" w:color="auto" w:fill="CBE4F0"/>
          </w:tcPr>
          <w:p w14:paraId="70A3D16A" w14:textId="38C0AE09" w:rsidR="00B322E9" w:rsidRPr="006D1847" w:rsidRDefault="00B322E9" w:rsidP="00F51753">
            <w:pPr>
              <w:spacing w:before="60" w:after="60" w:afterAutospacing="0" w:line="24" w:lineRule="atLeast"/>
              <w:rPr>
                <w:color w:val="175EAA"/>
                <w:lang w:val="nl-NL"/>
              </w:rPr>
            </w:pPr>
            <w:r w:rsidRPr="006D1847">
              <w:rPr>
                <w:color w:val="175EAA"/>
                <w:lang w:val="nl-NL"/>
              </w:rPr>
              <w:t xml:space="preserve">Soort ondersteuning </w:t>
            </w:r>
            <w:r w:rsidR="00363CB1" w:rsidRPr="006D1847">
              <w:rPr>
                <w:color w:val="175EAA"/>
                <w:lang w:val="nl-NL"/>
              </w:rPr>
              <w:br/>
            </w:r>
            <w:r w:rsidR="001A2881" w:rsidRPr="006D1847">
              <w:rPr>
                <w:color w:val="175EAA"/>
                <w:lang w:val="nl-NL"/>
              </w:rPr>
              <w:t xml:space="preserve">- </w:t>
            </w:r>
            <w:r w:rsidRPr="006D1847">
              <w:rPr>
                <w:color w:val="175EAA"/>
                <w:lang w:val="nl-NL"/>
              </w:rPr>
              <w:t>geef een korte omschrijving</w:t>
            </w:r>
          </w:p>
        </w:tc>
        <w:tc>
          <w:tcPr>
            <w:tcW w:w="3249" w:type="dxa"/>
            <w:shd w:val="clear" w:color="auto" w:fill="FFFFFF" w:themeFill="background1"/>
          </w:tcPr>
          <w:p w14:paraId="57A5D002" w14:textId="77777777" w:rsidR="00B322E9" w:rsidRPr="006D1847" w:rsidRDefault="00B322E9" w:rsidP="00AE342F">
            <w:pPr>
              <w:spacing w:before="60" w:after="60" w:afterAutospacing="0" w:line="24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75EAA"/>
                <w:lang w:val="nl-NL"/>
              </w:rPr>
            </w:pPr>
          </w:p>
        </w:tc>
        <w:tc>
          <w:tcPr>
            <w:tcW w:w="3249" w:type="dxa"/>
            <w:shd w:val="clear" w:color="auto" w:fill="FFFFFF" w:themeFill="background1"/>
          </w:tcPr>
          <w:p w14:paraId="0F29CA5A" w14:textId="77777777" w:rsidR="00B322E9" w:rsidRPr="006D1847" w:rsidRDefault="00B322E9" w:rsidP="00AE342F">
            <w:pPr>
              <w:spacing w:before="60" w:after="60" w:afterAutospacing="0" w:line="24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75EAA"/>
                <w:lang w:val="nl-NL"/>
              </w:rPr>
            </w:pPr>
          </w:p>
        </w:tc>
      </w:tr>
      <w:tr w:rsidR="00B322E9" w:rsidRPr="00C938A3" w14:paraId="1A0F748C" w14:textId="77777777" w:rsidTr="0044597B">
        <w:tblPrEx>
          <w:tblCellMar>
            <w:top w:w="57" w:type="dxa"/>
            <w:left w:w="0" w:type="dxa"/>
            <w:bottom w:w="57" w:type="dxa"/>
            <w:right w:w="0" w:type="dxa"/>
          </w:tblCellMar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8" w:type="dxa"/>
            <w:shd w:val="clear" w:color="auto" w:fill="CBE4F0"/>
          </w:tcPr>
          <w:p w14:paraId="4D2A24DB" w14:textId="77777777" w:rsidR="00B322E9" w:rsidRPr="00B74241" w:rsidRDefault="00B322E9" w:rsidP="00AE342F">
            <w:pPr>
              <w:spacing w:before="60" w:after="60" w:afterAutospacing="0" w:line="24" w:lineRule="atLeast"/>
              <w:rPr>
                <w:color w:val="175EAA"/>
              </w:rPr>
            </w:pPr>
            <w:r>
              <w:rPr>
                <w:color w:val="175EAA"/>
              </w:rPr>
              <w:t xml:space="preserve">Naam </w:t>
            </w:r>
            <w:proofErr w:type="spellStart"/>
            <w:r>
              <w:rPr>
                <w:color w:val="175EAA"/>
              </w:rPr>
              <w:t>organisatie</w:t>
            </w:r>
            <w:proofErr w:type="spellEnd"/>
          </w:p>
        </w:tc>
        <w:tc>
          <w:tcPr>
            <w:tcW w:w="3249" w:type="dxa"/>
            <w:shd w:val="clear" w:color="auto" w:fill="FFFFFF" w:themeFill="background1"/>
          </w:tcPr>
          <w:p w14:paraId="64D4C9F6" w14:textId="77777777" w:rsidR="00B322E9" w:rsidRPr="00B74241" w:rsidRDefault="00B322E9" w:rsidP="00AE342F">
            <w:pPr>
              <w:spacing w:before="60" w:after="60" w:afterAutospacing="0" w:line="24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75EAA"/>
              </w:rPr>
            </w:pPr>
          </w:p>
        </w:tc>
        <w:tc>
          <w:tcPr>
            <w:tcW w:w="3249" w:type="dxa"/>
            <w:shd w:val="clear" w:color="auto" w:fill="FFFFFF" w:themeFill="background1"/>
          </w:tcPr>
          <w:p w14:paraId="5254CB7E" w14:textId="77777777" w:rsidR="00B322E9" w:rsidRPr="00B74241" w:rsidRDefault="00B322E9" w:rsidP="00AE342F">
            <w:pPr>
              <w:spacing w:before="60" w:after="60" w:afterAutospacing="0" w:line="24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75EAA"/>
              </w:rPr>
            </w:pPr>
          </w:p>
        </w:tc>
      </w:tr>
      <w:tr w:rsidR="00363CB1" w:rsidRPr="00C938A3" w14:paraId="62886EFC" w14:textId="77777777" w:rsidTr="0044597B">
        <w:tblPrEx>
          <w:tblCellMar>
            <w:top w:w="57" w:type="dxa"/>
            <w:left w:w="0" w:type="dxa"/>
            <w:bottom w:w="57" w:type="dxa"/>
            <w:right w:w="0" w:type="dxa"/>
          </w:tblCellMar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8" w:type="dxa"/>
            <w:shd w:val="clear" w:color="auto" w:fill="CBE4F0"/>
          </w:tcPr>
          <w:p w14:paraId="5DF6D52E" w14:textId="77777777" w:rsidR="00363CB1" w:rsidRDefault="00363CB1" w:rsidP="00AE342F">
            <w:pPr>
              <w:spacing w:before="60" w:after="60" w:afterAutospacing="0" w:line="24" w:lineRule="atLeast"/>
              <w:rPr>
                <w:color w:val="175EAA"/>
              </w:rPr>
            </w:pPr>
            <w:r>
              <w:rPr>
                <w:color w:val="175EAA"/>
              </w:rPr>
              <w:t>Voor-/achternaam opvoedondersteuner</w:t>
            </w:r>
          </w:p>
        </w:tc>
        <w:tc>
          <w:tcPr>
            <w:tcW w:w="3249" w:type="dxa"/>
            <w:shd w:val="clear" w:color="auto" w:fill="FFFFFF" w:themeFill="background1"/>
          </w:tcPr>
          <w:p w14:paraId="615D39FF" w14:textId="77777777" w:rsidR="00363CB1" w:rsidRPr="00B74241" w:rsidRDefault="00363CB1" w:rsidP="00AE342F">
            <w:pPr>
              <w:spacing w:before="60" w:after="60" w:afterAutospacing="0" w:line="24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75EAA"/>
              </w:rPr>
            </w:pPr>
          </w:p>
        </w:tc>
        <w:tc>
          <w:tcPr>
            <w:tcW w:w="3249" w:type="dxa"/>
            <w:shd w:val="clear" w:color="auto" w:fill="FFFFFF" w:themeFill="background1"/>
          </w:tcPr>
          <w:p w14:paraId="5086E83E" w14:textId="77777777" w:rsidR="00363CB1" w:rsidRPr="00B74241" w:rsidRDefault="00363CB1" w:rsidP="00AE342F">
            <w:pPr>
              <w:spacing w:before="60" w:after="60" w:afterAutospacing="0" w:line="24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75EAA"/>
              </w:rPr>
            </w:pPr>
          </w:p>
        </w:tc>
      </w:tr>
      <w:tr w:rsidR="00B322E9" w:rsidRPr="00C938A3" w14:paraId="4F6BA38A" w14:textId="77777777" w:rsidTr="0044597B">
        <w:tblPrEx>
          <w:tblCellMar>
            <w:top w:w="57" w:type="dxa"/>
            <w:left w:w="0" w:type="dxa"/>
            <w:bottom w:w="57" w:type="dxa"/>
            <w:right w:w="0" w:type="dxa"/>
          </w:tblCellMar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8" w:type="dxa"/>
            <w:shd w:val="clear" w:color="auto" w:fill="CBE4F0"/>
          </w:tcPr>
          <w:p w14:paraId="271698EF" w14:textId="77777777" w:rsidR="00B322E9" w:rsidRPr="00B74241" w:rsidRDefault="00B322E9" w:rsidP="00AE342F">
            <w:pPr>
              <w:spacing w:before="60" w:after="60" w:afterAutospacing="0" w:line="24" w:lineRule="atLeast"/>
              <w:rPr>
                <w:color w:val="175EAA"/>
              </w:rPr>
            </w:pPr>
            <w:r>
              <w:rPr>
                <w:color w:val="175EAA"/>
              </w:rPr>
              <w:t>Gedurende welke periode?</w:t>
            </w:r>
          </w:p>
        </w:tc>
        <w:tc>
          <w:tcPr>
            <w:tcW w:w="3249" w:type="dxa"/>
            <w:shd w:val="clear" w:color="auto" w:fill="FFFFFF" w:themeFill="background1"/>
          </w:tcPr>
          <w:p w14:paraId="28F5C511" w14:textId="77777777" w:rsidR="00B322E9" w:rsidRPr="00B74241" w:rsidRDefault="00B322E9" w:rsidP="00AE342F">
            <w:pPr>
              <w:spacing w:before="60" w:after="60" w:afterAutospacing="0" w:line="24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75EAA"/>
              </w:rPr>
            </w:pPr>
          </w:p>
        </w:tc>
        <w:tc>
          <w:tcPr>
            <w:tcW w:w="3249" w:type="dxa"/>
            <w:shd w:val="clear" w:color="auto" w:fill="FFFFFF" w:themeFill="background1"/>
          </w:tcPr>
          <w:p w14:paraId="7795F883" w14:textId="77777777" w:rsidR="00B322E9" w:rsidRPr="00B74241" w:rsidRDefault="00B322E9" w:rsidP="00AE342F">
            <w:pPr>
              <w:spacing w:before="60" w:after="60" w:afterAutospacing="0" w:line="24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75EAA"/>
              </w:rPr>
            </w:pPr>
          </w:p>
        </w:tc>
      </w:tr>
    </w:tbl>
    <w:p w14:paraId="6F6DB8FA" w14:textId="77777777" w:rsidR="00363CB1" w:rsidRDefault="00363CB1" w:rsidP="00AE342F">
      <w:pPr>
        <w:spacing w:before="60" w:after="60" w:afterAutospacing="0" w:line="24" w:lineRule="atLeast"/>
      </w:pPr>
    </w:p>
    <w:p w14:paraId="5F5E3279" w14:textId="77777777" w:rsidR="00363CB1" w:rsidRPr="00363CB1" w:rsidRDefault="00363CB1" w:rsidP="00AE342F">
      <w:pPr>
        <w:suppressAutoHyphens w:val="0"/>
        <w:autoSpaceDE/>
        <w:autoSpaceDN/>
        <w:adjustRightInd/>
        <w:spacing w:before="60" w:after="60" w:afterAutospacing="0" w:line="24" w:lineRule="atLeast"/>
        <w:textAlignment w:val="auto"/>
        <w:rPr>
          <w:b/>
        </w:rPr>
      </w:pPr>
      <w:r w:rsidRPr="00363CB1">
        <w:rPr>
          <w:b/>
        </w:rPr>
        <w:br w:type="page"/>
      </w:r>
    </w:p>
    <w:p w14:paraId="3BC33C46" w14:textId="77777777" w:rsidR="00B322E9" w:rsidRDefault="00B322E9" w:rsidP="00AE342F">
      <w:pPr>
        <w:spacing w:before="60" w:after="60" w:afterAutospacing="0" w:line="24" w:lineRule="atLeast"/>
      </w:pPr>
    </w:p>
    <w:tbl>
      <w:tblPr>
        <w:tblStyle w:val="Invultabel"/>
        <w:tblW w:w="0" w:type="auto"/>
        <w:tblInd w:w="0" w:type="dxa"/>
        <w:tblLook w:val="04A0" w:firstRow="1" w:lastRow="0" w:firstColumn="1" w:lastColumn="0" w:noHBand="0" w:noVBand="1"/>
      </w:tblPr>
      <w:tblGrid>
        <w:gridCol w:w="3248"/>
        <w:gridCol w:w="6498"/>
      </w:tblGrid>
      <w:tr w:rsidR="00155267" w:rsidRPr="00C938A3" w14:paraId="02009FD1" w14:textId="77777777" w:rsidTr="006D184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6" w:type="dxa"/>
            <w:gridSpan w:val="2"/>
          </w:tcPr>
          <w:p w14:paraId="4BEC2DFC" w14:textId="77777777" w:rsidR="00155267" w:rsidRPr="006D1847" w:rsidRDefault="00155267" w:rsidP="00AE342F">
            <w:pPr>
              <w:tabs>
                <w:tab w:val="left" w:pos="285"/>
              </w:tabs>
              <w:spacing w:before="60" w:after="60" w:afterAutospacing="0" w:line="24" w:lineRule="atLeast"/>
              <w:rPr>
                <w:b w:val="0"/>
                <w:bCs/>
                <w:sz w:val="14"/>
                <w:lang w:val="nl-NL"/>
              </w:rPr>
            </w:pPr>
            <w:r w:rsidRPr="006D1847">
              <w:rPr>
                <w:bCs/>
                <w:sz w:val="24"/>
                <w:lang w:val="nl-NL"/>
              </w:rPr>
              <w:t>8.</w:t>
            </w:r>
            <w:r w:rsidRPr="006D1847">
              <w:rPr>
                <w:bCs/>
                <w:sz w:val="24"/>
                <w:lang w:val="nl-NL"/>
              </w:rPr>
              <w:tab/>
              <w:t xml:space="preserve">Bijlagen ter onderbouwing van de aanvraag </w:t>
            </w:r>
            <w:r w:rsidRPr="006D1847">
              <w:rPr>
                <w:bCs/>
                <w:sz w:val="24"/>
                <w:lang w:val="nl-NL"/>
              </w:rPr>
              <w:tab/>
            </w:r>
            <w:r w:rsidRPr="006D1847">
              <w:rPr>
                <w:bCs/>
                <w:sz w:val="24"/>
                <w:lang w:val="nl-NL"/>
              </w:rPr>
              <w:br/>
            </w:r>
            <w:r w:rsidRPr="006D1847">
              <w:rPr>
                <w:bCs/>
                <w:sz w:val="14"/>
                <w:lang w:val="nl-NL"/>
              </w:rPr>
              <w:tab/>
            </w:r>
            <w:r w:rsidRPr="006D1847">
              <w:rPr>
                <w:bCs/>
                <w:sz w:val="4"/>
                <w:lang w:val="nl-NL"/>
              </w:rPr>
              <w:tab/>
            </w:r>
          </w:p>
          <w:p w14:paraId="3EACED3F" w14:textId="77777777" w:rsidR="00155267" w:rsidRPr="006D1847" w:rsidRDefault="00155267" w:rsidP="00AE342F">
            <w:pPr>
              <w:tabs>
                <w:tab w:val="left" w:pos="285"/>
              </w:tabs>
              <w:spacing w:before="60" w:after="60" w:afterAutospacing="0" w:line="24" w:lineRule="atLeast"/>
              <w:rPr>
                <w:b w:val="0"/>
                <w:sz w:val="18"/>
                <w:lang w:val="nl-NL"/>
              </w:rPr>
            </w:pPr>
            <w:r w:rsidRPr="006D1847">
              <w:rPr>
                <w:lang w:val="nl-NL"/>
              </w:rPr>
              <w:tab/>
            </w:r>
            <w:r w:rsidRPr="006D1847">
              <w:rPr>
                <w:b w:val="0"/>
                <w:sz w:val="18"/>
                <w:lang w:val="nl-NL"/>
              </w:rPr>
              <w:t xml:space="preserve">Stuur relevante en actuele stukken mee die de aanvraag onderbouwen. Uit de stukken dient in elk geval het </w:t>
            </w:r>
            <w:r w:rsidR="00363CB1" w:rsidRPr="006D1847">
              <w:rPr>
                <w:b w:val="0"/>
                <w:sz w:val="18"/>
                <w:lang w:val="nl-NL"/>
              </w:rPr>
              <w:tab/>
            </w:r>
            <w:r w:rsidRPr="006D1847">
              <w:rPr>
                <w:b w:val="0"/>
                <w:sz w:val="18"/>
                <w:lang w:val="nl-NL"/>
              </w:rPr>
              <w:t xml:space="preserve">volgende te blijken:  </w:t>
            </w:r>
          </w:p>
          <w:p w14:paraId="0B16556B" w14:textId="77777777" w:rsidR="00155267" w:rsidRPr="006D1847" w:rsidRDefault="00155267" w:rsidP="00AE342F">
            <w:pPr>
              <w:tabs>
                <w:tab w:val="left" w:pos="285"/>
              </w:tabs>
              <w:spacing w:before="60" w:after="60" w:afterAutospacing="0" w:line="24" w:lineRule="atLeast"/>
              <w:rPr>
                <w:b w:val="0"/>
                <w:sz w:val="18"/>
                <w:lang w:val="nl-NL"/>
              </w:rPr>
            </w:pPr>
            <w:r w:rsidRPr="006D1847">
              <w:rPr>
                <w:b w:val="0"/>
                <w:sz w:val="18"/>
                <w:lang w:val="nl-NL"/>
              </w:rPr>
              <w:t>•</w:t>
            </w:r>
            <w:r w:rsidRPr="006D1847">
              <w:rPr>
                <w:b w:val="0"/>
                <w:sz w:val="18"/>
                <w:lang w:val="nl-NL"/>
              </w:rPr>
              <w:tab/>
              <w:t>De ondersteuningsbehoeften van het kind;</w:t>
            </w:r>
          </w:p>
          <w:p w14:paraId="72D7A0F1" w14:textId="77777777" w:rsidR="00155267" w:rsidRPr="006D1847" w:rsidRDefault="00155267" w:rsidP="00AE342F">
            <w:pPr>
              <w:tabs>
                <w:tab w:val="left" w:pos="285"/>
              </w:tabs>
              <w:spacing w:before="60" w:after="60" w:afterAutospacing="0" w:line="24" w:lineRule="atLeast"/>
              <w:rPr>
                <w:b w:val="0"/>
                <w:sz w:val="18"/>
                <w:lang w:val="nl-NL"/>
              </w:rPr>
            </w:pPr>
            <w:r w:rsidRPr="006D1847">
              <w:rPr>
                <w:b w:val="0"/>
                <w:sz w:val="18"/>
                <w:lang w:val="nl-NL"/>
              </w:rPr>
              <w:t>•</w:t>
            </w:r>
            <w:r w:rsidRPr="006D1847">
              <w:rPr>
                <w:b w:val="0"/>
                <w:sz w:val="18"/>
                <w:lang w:val="nl-NL"/>
              </w:rPr>
              <w:tab/>
              <w:t xml:space="preserve">De beschermende en belemmerende factoren voor de ontwikkeling van het kind; </w:t>
            </w:r>
          </w:p>
          <w:p w14:paraId="55462ACC" w14:textId="77777777" w:rsidR="00155267" w:rsidRPr="006D1847" w:rsidRDefault="00155267" w:rsidP="00AE342F">
            <w:pPr>
              <w:tabs>
                <w:tab w:val="left" w:pos="285"/>
              </w:tabs>
              <w:spacing w:before="60" w:after="60" w:afterAutospacing="0" w:line="24" w:lineRule="atLeast"/>
              <w:rPr>
                <w:b w:val="0"/>
                <w:sz w:val="18"/>
                <w:lang w:val="nl-NL"/>
              </w:rPr>
            </w:pPr>
            <w:r w:rsidRPr="006D1847">
              <w:rPr>
                <w:b w:val="0"/>
                <w:sz w:val="18"/>
                <w:lang w:val="nl-NL"/>
              </w:rPr>
              <w:t>•</w:t>
            </w:r>
            <w:r w:rsidRPr="006D1847">
              <w:rPr>
                <w:b w:val="0"/>
                <w:sz w:val="18"/>
                <w:lang w:val="nl-NL"/>
              </w:rPr>
              <w:tab/>
              <w:t>Het voortraject: welke concrete ondersteuning werd het afgelopen halfjaar geboden?</w:t>
            </w:r>
          </w:p>
          <w:p w14:paraId="7FE4A7A7" w14:textId="77777777" w:rsidR="00155267" w:rsidRPr="006D1847" w:rsidRDefault="00155267" w:rsidP="00AE342F">
            <w:pPr>
              <w:tabs>
                <w:tab w:val="left" w:pos="285"/>
              </w:tabs>
              <w:spacing w:before="60" w:after="60" w:afterAutospacing="0" w:line="24" w:lineRule="atLeast"/>
              <w:rPr>
                <w:sz w:val="18"/>
                <w:lang w:val="nl-NL"/>
              </w:rPr>
            </w:pPr>
            <w:r w:rsidRPr="006D1847">
              <w:rPr>
                <w:b w:val="0"/>
                <w:sz w:val="18"/>
                <w:lang w:val="nl-NL"/>
              </w:rPr>
              <w:t>•</w:t>
            </w:r>
            <w:r w:rsidRPr="006D1847">
              <w:rPr>
                <w:b w:val="0"/>
                <w:sz w:val="18"/>
                <w:lang w:val="nl-NL"/>
              </w:rPr>
              <w:tab/>
              <w:t>Evaluaties van de gestelde doelen: wat is het resultaat  van de ingezette ondersteuning?</w:t>
            </w:r>
          </w:p>
        </w:tc>
      </w:tr>
      <w:tr w:rsidR="00363CB1" w:rsidRPr="00C938A3" w14:paraId="50E67D10" w14:textId="77777777" w:rsidTr="0044597B">
        <w:tblPrEx>
          <w:tblCellMar>
            <w:top w:w="57" w:type="dxa"/>
            <w:left w:w="0" w:type="dxa"/>
            <w:bottom w:w="57" w:type="dxa"/>
            <w:right w:w="0" w:type="dxa"/>
          </w:tblCellMar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8" w:type="dxa"/>
            <w:shd w:val="clear" w:color="auto" w:fill="CBE4F0"/>
          </w:tcPr>
          <w:p w14:paraId="6CFFC900" w14:textId="77777777" w:rsidR="00363CB1" w:rsidRPr="00B74241" w:rsidRDefault="00363CB1" w:rsidP="00AE342F">
            <w:pPr>
              <w:spacing w:before="60" w:after="60" w:afterAutospacing="0" w:line="24" w:lineRule="atLeast"/>
              <w:rPr>
                <w:color w:val="175EAA"/>
              </w:rPr>
            </w:pPr>
            <w:r>
              <w:rPr>
                <w:color w:val="175EAA"/>
              </w:rPr>
              <w:t>Verplichte bijlagen</w:t>
            </w:r>
          </w:p>
        </w:tc>
        <w:tc>
          <w:tcPr>
            <w:tcW w:w="6498" w:type="dxa"/>
            <w:shd w:val="clear" w:color="auto" w:fill="FFFFFF" w:themeFill="background1"/>
          </w:tcPr>
          <w:p w14:paraId="2BCEE80F" w14:textId="77777777" w:rsidR="00363CB1" w:rsidRPr="006D1847" w:rsidRDefault="003477D4" w:rsidP="00AE342F">
            <w:pPr>
              <w:tabs>
                <w:tab w:val="left" w:pos="275"/>
              </w:tabs>
              <w:spacing w:before="60" w:after="60" w:afterAutospacing="0" w:line="24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szCs w:val="20"/>
                </w:rPr>
                <w:id w:val="1856683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3CB1" w:rsidRPr="006D1847">
                  <w:rPr>
                    <w:rFonts w:ascii="MS Gothic" w:eastAsia="MS Gothic" w:hAnsi="MS Gothic" w:hint="eastAsia"/>
                    <w:szCs w:val="20"/>
                    <w:lang w:val="nl-NL"/>
                  </w:rPr>
                  <w:t>☐</w:t>
                </w:r>
              </w:sdtContent>
            </w:sdt>
            <w:r w:rsidR="00363CB1" w:rsidRPr="006D1847">
              <w:rPr>
                <w:lang w:val="nl-NL"/>
              </w:rPr>
              <w:t xml:space="preserve"> Ontwikkelingsperspectief, met instemming van ouders op het </w:t>
            </w:r>
            <w:r w:rsidR="00363CB1" w:rsidRPr="006D1847">
              <w:rPr>
                <w:lang w:val="nl-NL"/>
              </w:rPr>
              <w:tab/>
              <w:t>handelingsdeel</w:t>
            </w:r>
          </w:p>
          <w:p w14:paraId="3BA956F3" w14:textId="77777777" w:rsidR="00363CB1" w:rsidRPr="006D1847" w:rsidRDefault="003477D4" w:rsidP="00AE342F">
            <w:pPr>
              <w:spacing w:before="60" w:after="60" w:afterAutospacing="0" w:line="24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szCs w:val="20"/>
                </w:rPr>
                <w:id w:val="-1099560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3CB1" w:rsidRPr="006D1847">
                  <w:rPr>
                    <w:rFonts w:ascii="MS Gothic" w:eastAsia="MS Gothic" w:hAnsi="MS Gothic" w:hint="eastAsia"/>
                    <w:szCs w:val="20"/>
                    <w:lang w:val="nl-NL"/>
                  </w:rPr>
                  <w:t>☐</w:t>
                </w:r>
              </w:sdtContent>
            </w:sdt>
            <w:r w:rsidR="00363CB1" w:rsidRPr="006D1847">
              <w:rPr>
                <w:lang w:val="nl-NL"/>
              </w:rPr>
              <w:t xml:space="preserve"> Verslagen van ondersteuningsteam</w:t>
            </w:r>
          </w:p>
          <w:p w14:paraId="6A797766" w14:textId="01841DE9" w:rsidR="00363CB1" w:rsidRPr="00B74241" w:rsidRDefault="00363CB1" w:rsidP="00AE342F">
            <w:pPr>
              <w:tabs>
                <w:tab w:val="left" w:pos="275"/>
              </w:tabs>
              <w:spacing w:before="60" w:after="60" w:afterAutospacing="0" w:line="24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75EAA"/>
              </w:rPr>
            </w:pPr>
          </w:p>
        </w:tc>
      </w:tr>
      <w:tr w:rsidR="00363CB1" w:rsidRPr="00C938A3" w14:paraId="0C67C717" w14:textId="77777777" w:rsidTr="0044597B">
        <w:tblPrEx>
          <w:tblCellMar>
            <w:top w:w="57" w:type="dxa"/>
            <w:left w:w="0" w:type="dxa"/>
            <w:bottom w:w="57" w:type="dxa"/>
            <w:right w:w="0" w:type="dxa"/>
          </w:tblCellMar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8" w:type="dxa"/>
            <w:shd w:val="clear" w:color="auto" w:fill="CBE4F0"/>
          </w:tcPr>
          <w:p w14:paraId="3558B611" w14:textId="77777777" w:rsidR="00363CB1" w:rsidRPr="00B74241" w:rsidRDefault="00363CB1" w:rsidP="00AE342F">
            <w:pPr>
              <w:spacing w:before="60" w:after="60" w:afterAutospacing="0" w:line="24" w:lineRule="atLeast"/>
              <w:rPr>
                <w:color w:val="175EAA"/>
              </w:rPr>
            </w:pPr>
            <w:r>
              <w:rPr>
                <w:color w:val="175EAA"/>
              </w:rPr>
              <w:t>Indien beschikbaar en relevant</w:t>
            </w:r>
          </w:p>
        </w:tc>
        <w:tc>
          <w:tcPr>
            <w:tcW w:w="6498" w:type="dxa"/>
            <w:shd w:val="clear" w:color="auto" w:fill="FFFFFF" w:themeFill="background1"/>
          </w:tcPr>
          <w:p w14:paraId="274D6931" w14:textId="77777777" w:rsidR="00363CB1" w:rsidRPr="006D1847" w:rsidRDefault="003477D4" w:rsidP="00AE342F">
            <w:pPr>
              <w:spacing w:before="60" w:after="60" w:afterAutospacing="0" w:line="24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szCs w:val="20"/>
                </w:rPr>
                <w:id w:val="759260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3CB1" w:rsidRPr="006D1847">
                  <w:rPr>
                    <w:rFonts w:ascii="MS Gothic" w:eastAsia="MS Gothic" w:hAnsi="MS Gothic" w:hint="eastAsia"/>
                    <w:szCs w:val="20"/>
                    <w:lang w:val="nl-NL"/>
                  </w:rPr>
                  <w:t>☐</w:t>
                </w:r>
              </w:sdtContent>
            </w:sdt>
            <w:r w:rsidR="00363CB1" w:rsidRPr="006D1847">
              <w:rPr>
                <w:lang w:val="nl-NL"/>
              </w:rPr>
              <w:t xml:space="preserve"> Overzicht leerlingvolgsysteem</w:t>
            </w:r>
          </w:p>
          <w:p w14:paraId="5FC94D6C" w14:textId="77777777" w:rsidR="00363CB1" w:rsidRPr="006D1847" w:rsidRDefault="003477D4" w:rsidP="00AE342F">
            <w:pPr>
              <w:tabs>
                <w:tab w:val="left" w:pos="275"/>
              </w:tabs>
              <w:spacing w:before="60" w:after="60" w:afterAutospacing="0" w:line="24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szCs w:val="20"/>
                </w:rPr>
                <w:id w:val="-12530517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3CB1" w:rsidRPr="006D1847">
                  <w:rPr>
                    <w:rFonts w:ascii="MS Gothic" w:eastAsia="MS Gothic" w:hAnsi="MS Gothic" w:hint="eastAsia"/>
                    <w:szCs w:val="20"/>
                    <w:lang w:val="nl-NL"/>
                  </w:rPr>
                  <w:t>☐</w:t>
                </w:r>
              </w:sdtContent>
            </w:sdt>
            <w:r w:rsidR="00363CB1" w:rsidRPr="006D1847">
              <w:rPr>
                <w:lang w:val="nl-NL"/>
              </w:rPr>
              <w:t xml:space="preserve"> Rapportage van (intelligentie)onderzoek / logopedie / </w:t>
            </w:r>
            <w:r w:rsidR="00363CB1" w:rsidRPr="006D1847">
              <w:rPr>
                <w:lang w:val="nl-NL"/>
              </w:rPr>
              <w:tab/>
              <w:t>fysiotherapie / jeugdhulp</w:t>
            </w:r>
          </w:p>
          <w:p w14:paraId="48AC1328" w14:textId="77777777" w:rsidR="00363CB1" w:rsidRPr="001F729B" w:rsidRDefault="003477D4" w:rsidP="00AE342F">
            <w:pPr>
              <w:spacing w:before="60" w:after="60" w:afterAutospacing="0" w:line="24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sdt>
              <w:sdtPr>
                <w:rPr>
                  <w:szCs w:val="20"/>
                </w:rPr>
                <w:id w:val="908261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3CB1" w:rsidRPr="00922EDA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363CB1" w:rsidRPr="00922EDA">
              <w:t xml:space="preserve"> </w:t>
            </w:r>
            <w:proofErr w:type="spellStart"/>
            <w:r w:rsidR="00363CB1">
              <w:t>Medische</w:t>
            </w:r>
            <w:proofErr w:type="spellEnd"/>
            <w:r w:rsidR="00363CB1">
              <w:t xml:space="preserve"> </w:t>
            </w:r>
            <w:proofErr w:type="spellStart"/>
            <w:r w:rsidR="00363CB1">
              <w:t>gegevens</w:t>
            </w:r>
            <w:proofErr w:type="spellEnd"/>
          </w:p>
        </w:tc>
      </w:tr>
    </w:tbl>
    <w:p w14:paraId="044D83DE" w14:textId="77777777" w:rsidR="00155267" w:rsidRDefault="00155267" w:rsidP="00AE342F">
      <w:pPr>
        <w:spacing w:before="60" w:after="60" w:afterAutospacing="0" w:line="24" w:lineRule="atLeast"/>
      </w:pPr>
    </w:p>
    <w:tbl>
      <w:tblPr>
        <w:tblStyle w:val="Invultabel"/>
        <w:tblW w:w="0" w:type="auto"/>
        <w:tblInd w:w="0" w:type="dxa"/>
        <w:tblLook w:val="04A0" w:firstRow="1" w:lastRow="0" w:firstColumn="1" w:lastColumn="0" w:noHBand="0" w:noVBand="1"/>
      </w:tblPr>
      <w:tblGrid>
        <w:gridCol w:w="9746"/>
      </w:tblGrid>
      <w:tr w:rsidR="00363CB1" w:rsidRPr="00C938A3" w14:paraId="2D1D6B44" w14:textId="77777777" w:rsidTr="006D184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6" w:type="dxa"/>
          </w:tcPr>
          <w:p w14:paraId="2CC88C34" w14:textId="77777777" w:rsidR="00363CB1" w:rsidRPr="006D1847" w:rsidRDefault="00363CB1" w:rsidP="00AE342F">
            <w:pPr>
              <w:tabs>
                <w:tab w:val="left" w:pos="285"/>
              </w:tabs>
              <w:spacing w:before="60" w:after="60" w:afterAutospacing="0" w:line="24" w:lineRule="atLeast"/>
              <w:rPr>
                <w:b w:val="0"/>
                <w:bCs/>
                <w:sz w:val="14"/>
                <w:lang w:val="nl-NL"/>
              </w:rPr>
            </w:pPr>
            <w:r w:rsidRPr="006D1847">
              <w:rPr>
                <w:bCs/>
                <w:sz w:val="24"/>
                <w:lang w:val="nl-NL"/>
              </w:rPr>
              <w:t>9.</w:t>
            </w:r>
            <w:r w:rsidRPr="006D1847">
              <w:rPr>
                <w:bCs/>
                <w:sz w:val="24"/>
                <w:lang w:val="nl-NL"/>
              </w:rPr>
              <w:tab/>
              <w:t xml:space="preserve">Ruimte voor toelichting door ouder(s)/verzorgers </w:t>
            </w:r>
            <w:r w:rsidRPr="006D1847">
              <w:rPr>
                <w:bCs/>
                <w:sz w:val="24"/>
                <w:lang w:val="nl-NL"/>
              </w:rPr>
              <w:tab/>
            </w:r>
          </w:p>
          <w:p w14:paraId="24B77558" w14:textId="77777777" w:rsidR="00363CB1" w:rsidRPr="006D1847" w:rsidRDefault="00363CB1" w:rsidP="00AE342F">
            <w:pPr>
              <w:tabs>
                <w:tab w:val="left" w:pos="285"/>
              </w:tabs>
              <w:spacing w:before="60" w:after="60" w:afterAutospacing="0" w:line="24" w:lineRule="atLeast"/>
              <w:rPr>
                <w:sz w:val="18"/>
                <w:lang w:val="nl-NL"/>
              </w:rPr>
            </w:pPr>
          </w:p>
        </w:tc>
      </w:tr>
      <w:tr w:rsidR="00363CB1" w:rsidRPr="00C938A3" w14:paraId="1B29BC59" w14:textId="77777777" w:rsidTr="00363CB1">
        <w:tblPrEx>
          <w:tblCellMar>
            <w:top w:w="57" w:type="dxa"/>
            <w:left w:w="0" w:type="dxa"/>
            <w:bottom w:w="57" w:type="dxa"/>
            <w:right w:w="0" w:type="dxa"/>
          </w:tblCellMar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6" w:type="dxa"/>
            <w:shd w:val="clear" w:color="auto" w:fill="FFFFFF" w:themeFill="background1"/>
          </w:tcPr>
          <w:p w14:paraId="5CA8CF51" w14:textId="77777777" w:rsidR="00363CB1" w:rsidRPr="006D1847" w:rsidRDefault="00363CB1" w:rsidP="00AE342F">
            <w:pPr>
              <w:spacing w:before="60" w:after="60" w:afterAutospacing="0" w:line="24" w:lineRule="atLeast"/>
              <w:rPr>
                <w:color w:val="175EAA"/>
                <w:lang w:val="nl-NL"/>
              </w:rPr>
            </w:pPr>
          </w:p>
          <w:p w14:paraId="5326386E" w14:textId="77777777" w:rsidR="00363CB1" w:rsidRPr="006D1847" w:rsidRDefault="00363CB1" w:rsidP="00AE342F">
            <w:pPr>
              <w:spacing w:before="60" w:after="60" w:afterAutospacing="0" w:line="24" w:lineRule="atLeast"/>
              <w:rPr>
                <w:color w:val="175EAA"/>
                <w:lang w:val="nl-NL"/>
              </w:rPr>
            </w:pPr>
          </w:p>
          <w:p w14:paraId="7C4FC446" w14:textId="77777777" w:rsidR="00363CB1" w:rsidRPr="006D1847" w:rsidRDefault="00363CB1" w:rsidP="00AE342F">
            <w:pPr>
              <w:spacing w:before="60" w:after="60" w:afterAutospacing="0" w:line="24" w:lineRule="atLeast"/>
              <w:rPr>
                <w:color w:val="175EAA"/>
                <w:lang w:val="nl-NL"/>
              </w:rPr>
            </w:pPr>
          </w:p>
        </w:tc>
      </w:tr>
    </w:tbl>
    <w:p w14:paraId="2B2B732E" w14:textId="77777777" w:rsidR="00363CB1" w:rsidRDefault="00363CB1" w:rsidP="00AE342F">
      <w:pPr>
        <w:spacing w:before="60" w:after="60" w:afterAutospacing="0" w:line="24" w:lineRule="atLeast"/>
      </w:pPr>
    </w:p>
    <w:tbl>
      <w:tblPr>
        <w:tblStyle w:val="Invultabel"/>
        <w:tblW w:w="0" w:type="auto"/>
        <w:tblInd w:w="0" w:type="dxa"/>
        <w:tblLook w:val="04A0" w:firstRow="1" w:lastRow="0" w:firstColumn="1" w:lastColumn="0" w:noHBand="0" w:noVBand="1"/>
      </w:tblPr>
      <w:tblGrid>
        <w:gridCol w:w="9746"/>
      </w:tblGrid>
      <w:tr w:rsidR="00363CB1" w:rsidRPr="00C938A3" w14:paraId="03877022" w14:textId="77777777" w:rsidTr="006D184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6" w:type="dxa"/>
          </w:tcPr>
          <w:p w14:paraId="3CEE852D" w14:textId="77777777" w:rsidR="00363CB1" w:rsidRPr="006D1847" w:rsidRDefault="00363CB1" w:rsidP="00AE342F">
            <w:pPr>
              <w:tabs>
                <w:tab w:val="left" w:pos="285"/>
              </w:tabs>
              <w:spacing w:before="60" w:after="60" w:afterAutospacing="0" w:line="24" w:lineRule="atLeast"/>
              <w:rPr>
                <w:b w:val="0"/>
                <w:bCs/>
                <w:color w:val="1F5C9B" w:themeColor="accent1"/>
                <w:sz w:val="14"/>
                <w:lang w:val="nl-NL"/>
              </w:rPr>
            </w:pPr>
            <w:r w:rsidRPr="006D1847">
              <w:rPr>
                <w:bCs/>
                <w:sz w:val="24"/>
                <w:lang w:val="nl-NL"/>
              </w:rPr>
              <w:t>10.</w:t>
            </w:r>
            <w:r w:rsidRPr="006D1847">
              <w:rPr>
                <w:bCs/>
                <w:sz w:val="24"/>
                <w:lang w:val="nl-NL"/>
              </w:rPr>
              <w:tab/>
              <w:t xml:space="preserve">Ruimte voor toelichting door school </w:t>
            </w:r>
            <w:r w:rsidRPr="006D1847">
              <w:rPr>
                <w:bCs/>
                <w:sz w:val="24"/>
                <w:lang w:val="nl-NL"/>
              </w:rPr>
              <w:tab/>
            </w:r>
          </w:p>
          <w:p w14:paraId="2577E48B" w14:textId="77777777" w:rsidR="00363CB1" w:rsidRPr="006D1847" w:rsidRDefault="00363CB1" w:rsidP="00AE342F">
            <w:pPr>
              <w:tabs>
                <w:tab w:val="left" w:pos="285"/>
              </w:tabs>
              <w:spacing w:before="60" w:after="60" w:afterAutospacing="0" w:line="24" w:lineRule="atLeast"/>
              <w:rPr>
                <w:sz w:val="18"/>
                <w:lang w:val="nl-NL"/>
              </w:rPr>
            </w:pPr>
          </w:p>
        </w:tc>
      </w:tr>
      <w:tr w:rsidR="00363CB1" w:rsidRPr="00C938A3" w14:paraId="427FA1FC" w14:textId="77777777" w:rsidTr="00C10BCB">
        <w:tblPrEx>
          <w:tblCellMar>
            <w:top w:w="57" w:type="dxa"/>
            <w:left w:w="0" w:type="dxa"/>
            <w:bottom w:w="57" w:type="dxa"/>
            <w:right w:w="0" w:type="dxa"/>
          </w:tblCellMar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6" w:type="dxa"/>
            <w:shd w:val="clear" w:color="auto" w:fill="FFFFFF" w:themeFill="background1"/>
          </w:tcPr>
          <w:p w14:paraId="7DE56E56" w14:textId="77777777" w:rsidR="00363CB1" w:rsidRPr="006D1847" w:rsidRDefault="00363CB1" w:rsidP="00AE342F">
            <w:pPr>
              <w:spacing w:before="60" w:after="60" w:afterAutospacing="0" w:line="24" w:lineRule="atLeast"/>
              <w:rPr>
                <w:color w:val="175EAA"/>
                <w:lang w:val="nl-NL"/>
              </w:rPr>
            </w:pPr>
          </w:p>
          <w:p w14:paraId="65C6DCF7" w14:textId="77777777" w:rsidR="00363CB1" w:rsidRPr="006D1847" w:rsidRDefault="00363CB1" w:rsidP="00AE342F">
            <w:pPr>
              <w:spacing w:before="60" w:after="60" w:afterAutospacing="0" w:line="24" w:lineRule="atLeast"/>
              <w:rPr>
                <w:color w:val="175EAA"/>
                <w:lang w:val="nl-NL"/>
              </w:rPr>
            </w:pPr>
          </w:p>
          <w:p w14:paraId="1917D629" w14:textId="77777777" w:rsidR="00363CB1" w:rsidRPr="006D1847" w:rsidRDefault="00363CB1" w:rsidP="00AE342F">
            <w:pPr>
              <w:spacing w:before="60" w:after="60" w:afterAutospacing="0" w:line="24" w:lineRule="atLeast"/>
              <w:rPr>
                <w:color w:val="175EAA"/>
                <w:lang w:val="nl-NL"/>
              </w:rPr>
            </w:pPr>
          </w:p>
        </w:tc>
      </w:tr>
    </w:tbl>
    <w:p w14:paraId="31056899" w14:textId="77777777" w:rsidR="00D143BC" w:rsidRDefault="00D143BC" w:rsidP="00D143BC">
      <w:r>
        <w:br/>
      </w:r>
      <w:r>
        <w:br/>
      </w:r>
      <w:r>
        <w:rPr>
          <w:b/>
        </w:rPr>
        <w:br w:type="page"/>
      </w:r>
    </w:p>
    <w:tbl>
      <w:tblPr>
        <w:tblStyle w:val="Invultabel"/>
        <w:tblW w:w="0" w:type="auto"/>
        <w:tblInd w:w="0" w:type="dxa"/>
        <w:tblLook w:val="04A0" w:firstRow="1" w:lastRow="0" w:firstColumn="1" w:lastColumn="0" w:noHBand="0" w:noVBand="1"/>
      </w:tblPr>
      <w:tblGrid>
        <w:gridCol w:w="9746"/>
      </w:tblGrid>
      <w:tr w:rsidR="00D143BC" w:rsidRPr="00C938A3" w14:paraId="2E7D9B74" w14:textId="77777777" w:rsidTr="006D184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6" w:type="dxa"/>
          </w:tcPr>
          <w:p w14:paraId="378A7379" w14:textId="3C99614E" w:rsidR="00D143BC" w:rsidRPr="006D1847" w:rsidRDefault="00D143BC" w:rsidP="00C10BCB">
            <w:pPr>
              <w:spacing w:before="60" w:after="60" w:afterAutospacing="0" w:line="24" w:lineRule="atLeast"/>
              <w:rPr>
                <w:rFonts w:eastAsia="MS Mincho"/>
                <w:b w:val="0"/>
                <w:sz w:val="18"/>
                <w:szCs w:val="20"/>
                <w:lang w:val="nl-NL"/>
              </w:rPr>
            </w:pPr>
            <w:r w:rsidRPr="006D1847">
              <w:rPr>
                <w:bCs/>
                <w:sz w:val="24"/>
                <w:lang w:val="nl-NL"/>
              </w:rPr>
              <w:lastRenderedPageBreak/>
              <w:t xml:space="preserve">11. </w:t>
            </w:r>
            <w:r w:rsidRPr="006D1847">
              <w:rPr>
                <w:rFonts w:eastAsia="MS Mincho"/>
                <w:sz w:val="24"/>
                <w:lang w:val="nl-NL"/>
              </w:rPr>
              <w:t>Toestemmingsverklaring</w:t>
            </w:r>
            <w:r>
              <w:rPr>
                <w:rStyle w:val="Voetnootmarkering"/>
                <w:rFonts w:eastAsia="MS Mincho"/>
                <w:sz w:val="24"/>
              </w:rPr>
              <w:footnoteReference w:id="3"/>
            </w:r>
            <w:r w:rsidRPr="006D1847">
              <w:rPr>
                <w:rFonts w:eastAsia="MS Mincho"/>
                <w:sz w:val="24"/>
                <w:lang w:val="nl-NL"/>
              </w:rPr>
              <w:t xml:space="preserve">   </w:t>
            </w:r>
            <w:r w:rsidRPr="006D1847">
              <w:rPr>
                <w:rFonts w:eastAsia="MS Mincho"/>
                <w:sz w:val="24"/>
                <w:lang w:val="nl-NL"/>
              </w:rPr>
              <w:br/>
            </w:r>
            <w:r w:rsidRPr="006D1847">
              <w:rPr>
                <w:rFonts w:eastAsia="MS Mincho"/>
                <w:b w:val="0"/>
                <w:sz w:val="18"/>
                <w:szCs w:val="20"/>
                <w:lang w:val="nl-NL"/>
              </w:rPr>
              <w:tab/>
            </w:r>
            <w:r w:rsidRPr="006D1847">
              <w:rPr>
                <w:rFonts w:eastAsia="MS Mincho"/>
                <w:b w:val="0"/>
                <w:sz w:val="18"/>
                <w:szCs w:val="20"/>
                <w:lang w:val="nl-NL"/>
              </w:rPr>
              <w:tab/>
            </w:r>
            <w:r w:rsidRPr="006D1847">
              <w:rPr>
                <w:rFonts w:eastAsia="MS Mincho"/>
                <w:b w:val="0"/>
                <w:sz w:val="18"/>
                <w:szCs w:val="20"/>
                <w:lang w:val="nl-NL"/>
              </w:rPr>
              <w:tab/>
            </w:r>
            <w:r w:rsidRPr="006D1847">
              <w:rPr>
                <w:rFonts w:eastAsia="MS Mincho"/>
                <w:b w:val="0"/>
                <w:sz w:val="18"/>
                <w:szCs w:val="20"/>
                <w:lang w:val="nl-NL"/>
              </w:rPr>
              <w:tab/>
            </w:r>
            <w:r w:rsidRPr="006D1847">
              <w:rPr>
                <w:rFonts w:eastAsia="MS Mincho"/>
                <w:b w:val="0"/>
                <w:sz w:val="18"/>
                <w:szCs w:val="20"/>
                <w:lang w:val="nl-NL"/>
              </w:rPr>
              <w:tab/>
            </w:r>
            <w:r w:rsidRPr="006D1847">
              <w:rPr>
                <w:rFonts w:eastAsia="MS Mincho"/>
                <w:b w:val="0"/>
                <w:sz w:val="18"/>
                <w:szCs w:val="20"/>
                <w:lang w:val="nl-NL"/>
              </w:rPr>
              <w:tab/>
            </w:r>
            <w:r w:rsidRPr="006D1847">
              <w:rPr>
                <w:rFonts w:eastAsia="MS Mincho"/>
                <w:b w:val="0"/>
                <w:sz w:val="18"/>
                <w:szCs w:val="20"/>
                <w:lang w:val="nl-NL"/>
              </w:rPr>
              <w:tab/>
            </w:r>
            <w:r w:rsidRPr="006D1847">
              <w:rPr>
                <w:rFonts w:eastAsia="MS Mincho"/>
                <w:b w:val="0"/>
                <w:sz w:val="18"/>
                <w:szCs w:val="20"/>
                <w:lang w:val="nl-NL"/>
              </w:rPr>
              <w:tab/>
            </w:r>
            <w:r w:rsidRPr="006D1847">
              <w:rPr>
                <w:rFonts w:eastAsia="MS Mincho"/>
                <w:b w:val="0"/>
                <w:sz w:val="18"/>
                <w:szCs w:val="20"/>
                <w:lang w:val="nl-NL"/>
              </w:rPr>
              <w:tab/>
            </w:r>
            <w:r w:rsidRPr="006D1847">
              <w:rPr>
                <w:rFonts w:eastAsia="MS Mincho" w:hint="eastAsia"/>
                <w:b w:val="0"/>
                <w:sz w:val="18"/>
                <w:szCs w:val="20"/>
                <w:lang w:val="nl-NL"/>
              </w:rPr>
              <w:t>☐</w:t>
            </w:r>
            <w:r w:rsidRPr="006D1847">
              <w:rPr>
                <w:rFonts w:eastAsia="MS Mincho"/>
                <w:b w:val="0"/>
                <w:sz w:val="18"/>
                <w:szCs w:val="20"/>
                <w:lang w:val="nl-NL"/>
              </w:rPr>
              <w:t xml:space="preserve">  aanvinken wanneer van toepassing</w:t>
            </w:r>
          </w:p>
          <w:p w14:paraId="557CC425" w14:textId="77777777" w:rsidR="00D143BC" w:rsidRPr="006D1847" w:rsidRDefault="00D143BC" w:rsidP="00C10BCB">
            <w:pPr>
              <w:tabs>
                <w:tab w:val="left" w:pos="285"/>
              </w:tabs>
              <w:spacing w:before="60" w:after="60" w:afterAutospacing="0" w:line="24" w:lineRule="atLeast"/>
              <w:rPr>
                <w:sz w:val="18"/>
                <w:lang w:val="nl-NL"/>
              </w:rPr>
            </w:pPr>
            <w:r w:rsidRPr="006D1847">
              <w:rPr>
                <w:rFonts w:eastAsia="MS Mincho"/>
                <w:b w:val="0"/>
                <w:sz w:val="18"/>
                <w:szCs w:val="20"/>
                <w:lang w:val="nl-NL"/>
              </w:rPr>
              <w:tab/>
            </w:r>
            <w:r w:rsidRPr="006D1847">
              <w:rPr>
                <w:rFonts w:eastAsia="MS Mincho"/>
                <w:b w:val="0"/>
                <w:sz w:val="18"/>
                <w:szCs w:val="20"/>
                <w:lang w:val="nl-NL"/>
              </w:rPr>
              <w:tab/>
            </w:r>
            <w:r w:rsidRPr="006D1847">
              <w:rPr>
                <w:rFonts w:eastAsia="MS Mincho"/>
                <w:b w:val="0"/>
                <w:sz w:val="18"/>
                <w:szCs w:val="20"/>
                <w:lang w:val="nl-NL"/>
              </w:rPr>
              <w:tab/>
            </w:r>
            <w:r w:rsidRPr="006D1847">
              <w:rPr>
                <w:rFonts w:eastAsia="MS Mincho"/>
                <w:b w:val="0"/>
                <w:sz w:val="18"/>
                <w:szCs w:val="20"/>
                <w:lang w:val="nl-NL"/>
              </w:rPr>
              <w:tab/>
            </w:r>
            <w:r w:rsidRPr="006D1847">
              <w:rPr>
                <w:rFonts w:eastAsia="MS Mincho"/>
                <w:b w:val="0"/>
                <w:sz w:val="18"/>
                <w:szCs w:val="20"/>
                <w:lang w:val="nl-NL"/>
              </w:rPr>
              <w:tab/>
            </w:r>
            <w:r w:rsidRPr="006D1847">
              <w:rPr>
                <w:rFonts w:eastAsia="MS Mincho"/>
                <w:b w:val="0"/>
                <w:sz w:val="18"/>
                <w:szCs w:val="20"/>
                <w:lang w:val="nl-NL"/>
              </w:rPr>
              <w:tab/>
            </w:r>
            <w:r w:rsidRPr="006D1847">
              <w:rPr>
                <w:rFonts w:eastAsia="MS Mincho"/>
                <w:b w:val="0"/>
                <w:sz w:val="18"/>
                <w:szCs w:val="20"/>
                <w:lang w:val="nl-NL"/>
              </w:rPr>
              <w:tab/>
            </w:r>
            <w:r w:rsidRPr="006D1847">
              <w:rPr>
                <w:rFonts w:eastAsia="MS Mincho"/>
                <w:b w:val="0"/>
                <w:sz w:val="18"/>
                <w:szCs w:val="20"/>
                <w:lang w:val="nl-NL"/>
              </w:rPr>
              <w:tab/>
            </w:r>
            <w:r w:rsidRPr="006D1847">
              <w:rPr>
                <w:rFonts w:eastAsia="MS Mincho"/>
                <w:b w:val="0"/>
                <w:sz w:val="18"/>
                <w:szCs w:val="20"/>
                <w:lang w:val="nl-NL"/>
              </w:rPr>
              <w:tab/>
            </w:r>
            <w:r w:rsidRPr="006D1847">
              <w:rPr>
                <w:rFonts w:eastAsia="MS Mincho"/>
                <w:b w:val="0"/>
                <w:sz w:val="18"/>
                <w:szCs w:val="20"/>
                <w:lang w:val="nl-NL"/>
              </w:rPr>
              <w:tab/>
              <w:t xml:space="preserve"> *   keuze aanvinken</w:t>
            </w:r>
          </w:p>
        </w:tc>
      </w:tr>
    </w:tbl>
    <w:tbl>
      <w:tblPr>
        <w:tblStyle w:val="Tabelraster411"/>
        <w:tblW w:w="0" w:type="auto"/>
        <w:tblInd w:w="-113" w:type="dxa"/>
        <w:tblBorders>
          <w:top w:val="single" w:sz="4" w:space="0" w:color="F8FAF9" w:themeColor="accent5" w:themeTint="33"/>
          <w:left w:val="single" w:sz="4" w:space="0" w:color="F8FAF9" w:themeColor="accent5" w:themeTint="33"/>
          <w:bottom w:val="single" w:sz="4" w:space="0" w:color="F8FAF9" w:themeColor="accent5" w:themeTint="33"/>
          <w:right w:val="single" w:sz="4" w:space="0" w:color="F8FAF9" w:themeColor="accent5" w:themeTint="33"/>
          <w:insideH w:val="single" w:sz="4" w:space="0" w:color="F8FAF9" w:themeColor="accent5" w:themeTint="33"/>
          <w:insideV w:val="single" w:sz="4" w:space="0" w:color="F8FAF9" w:themeColor="accent5" w:themeTint="33"/>
        </w:tblBorders>
        <w:tblLook w:val="04A0" w:firstRow="1" w:lastRow="0" w:firstColumn="1" w:lastColumn="0" w:noHBand="0" w:noVBand="1"/>
      </w:tblPr>
      <w:tblGrid>
        <w:gridCol w:w="4644"/>
        <w:gridCol w:w="4642"/>
      </w:tblGrid>
      <w:tr w:rsidR="00D143BC" w:rsidRPr="00C77A12" w14:paraId="1873169F" w14:textId="77777777" w:rsidTr="00C10BCB">
        <w:tc>
          <w:tcPr>
            <w:tcW w:w="9286" w:type="dxa"/>
            <w:gridSpan w:val="2"/>
            <w:tcBorders>
              <w:top w:val="single" w:sz="4" w:space="0" w:color="F8FAF9" w:themeColor="accent5" w:themeTint="33"/>
              <w:left w:val="single" w:sz="4" w:space="0" w:color="F8FAF9" w:themeColor="accent5" w:themeTint="33"/>
              <w:bottom w:val="single" w:sz="4" w:space="0" w:color="F8FAF9" w:themeColor="accent5" w:themeTint="33"/>
              <w:right w:val="single" w:sz="4" w:space="0" w:color="F8FAF9" w:themeColor="accent5" w:themeTint="33"/>
            </w:tcBorders>
          </w:tcPr>
          <w:p w14:paraId="23C18D14" w14:textId="77777777" w:rsidR="00D143BC" w:rsidRDefault="00D143BC" w:rsidP="00C10BCB">
            <w:pPr>
              <w:spacing w:before="60" w:after="60" w:afterAutospacing="0" w:line="24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 xml:space="preserve">De ouders / wettige vertegenwoordigers van </w:t>
            </w:r>
            <w:r>
              <w:rPr>
                <w:rFonts w:eastAsia="MS Mincho"/>
                <w:b/>
                <w:szCs w:val="20"/>
              </w:rPr>
              <w:t>[naam kind]</w:t>
            </w:r>
            <w:r>
              <w:rPr>
                <w:rFonts w:eastAsia="MS Mincho"/>
                <w:szCs w:val="20"/>
              </w:rPr>
              <w:t xml:space="preserve"> geven toestemming aan de school tot: </w:t>
            </w:r>
          </w:p>
          <w:p w14:paraId="534E0D3C" w14:textId="4F937A20" w:rsidR="00D143BC" w:rsidRPr="00B54CC5" w:rsidRDefault="00D143BC" w:rsidP="00D143BC">
            <w:pPr>
              <w:pStyle w:val="Lijstalinea"/>
              <w:numPr>
                <w:ilvl w:val="0"/>
                <w:numId w:val="20"/>
              </w:numPr>
              <w:suppressAutoHyphens w:val="0"/>
              <w:autoSpaceDE/>
              <w:autoSpaceDN/>
              <w:adjustRightInd/>
              <w:spacing w:before="60" w:after="60" w:afterAutospacing="0" w:line="24" w:lineRule="atLeast"/>
              <w:ind w:left="426"/>
              <w:textAlignment w:val="auto"/>
              <w:rPr>
                <w:rFonts w:eastAsia="MS Mincho"/>
                <w:szCs w:val="20"/>
              </w:rPr>
            </w:pPr>
            <w:r w:rsidRPr="00B54CC5">
              <w:rPr>
                <w:rFonts w:eastAsia="MS Mincho"/>
                <w:szCs w:val="20"/>
              </w:rPr>
              <w:t xml:space="preserve">het aanvragen van een </w:t>
            </w:r>
            <w:r w:rsidR="003C46CB">
              <w:rPr>
                <w:rFonts w:eastAsia="MS Mincho"/>
                <w:szCs w:val="20"/>
              </w:rPr>
              <w:t xml:space="preserve">Deeltijd </w:t>
            </w:r>
            <w:r w:rsidR="00C45E7A">
              <w:rPr>
                <w:rFonts w:eastAsia="MS Mincho"/>
                <w:szCs w:val="20"/>
              </w:rPr>
              <w:t xml:space="preserve">onderwijs Da Vinci </w:t>
            </w:r>
            <w:r>
              <w:rPr>
                <w:rFonts w:eastAsia="MS Mincho"/>
                <w:szCs w:val="20"/>
              </w:rPr>
              <w:t>arrangement</w:t>
            </w:r>
            <w:r w:rsidRPr="00B54CC5">
              <w:rPr>
                <w:rFonts w:eastAsia="MS Mincho"/>
                <w:szCs w:val="20"/>
              </w:rPr>
              <w:t xml:space="preserve"> ten behoeve van  genoemde zoon/dochter* bij het </w:t>
            </w:r>
            <w:r>
              <w:rPr>
                <w:rFonts w:eastAsia="MS Mincho"/>
                <w:szCs w:val="20"/>
              </w:rPr>
              <w:t>swv</w:t>
            </w:r>
            <w:r w:rsidRPr="00B54CC5">
              <w:rPr>
                <w:rFonts w:eastAsia="MS Mincho"/>
                <w:szCs w:val="20"/>
              </w:rPr>
              <w:t xml:space="preserve"> IJssel Berkel, gevestigd te Zutphen; </w:t>
            </w:r>
          </w:p>
          <w:p w14:paraId="745E8FE2" w14:textId="520064FC" w:rsidR="00D143BC" w:rsidRPr="005E0FEB" w:rsidRDefault="00D143BC" w:rsidP="00C10BCB">
            <w:pPr>
              <w:suppressAutoHyphens w:val="0"/>
              <w:autoSpaceDE/>
              <w:autoSpaceDN/>
              <w:adjustRightInd/>
              <w:spacing w:before="60" w:after="60" w:afterAutospacing="0" w:line="24" w:lineRule="atLeast"/>
              <w:ind w:left="426" w:hanging="360"/>
              <w:textAlignment w:val="auto"/>
              <w:rPr>
                <w:rFonts w:eastAsia="MS Mincho"/>
                <w:sz w:val="12"/>
                <w:szCs w:val="20"/>
              </w:rPr>
            </w:pPr>
            <w:r>
              <w:rPr>
                <w:rFonts w:eastAsia="MS Mincho"/>
                <w:szCs w:val="20"/>
              </w:rPr>
              <w:t>2.</w:t>
            </w:r>
            <w:r>
              <w:rPr>
                <w:rFonts w:eastAsia="MS Mincho"/>
                <w:szCs w:val="20"/>
              </w:rPr>
              <w:tab/>
            </w:r>
            <w:r w:rsidRPr="005E0FEB">
              <w:rPr>
                <w:rFonts w:eastAsia="MS Mincho"/>
                <w:szCs w:val="20"/>
              </w:rPr>
              <w:t xml:space="preserve">het aan/binnen </w:t>
            </w:r>
            <w:r w:rsidR="00C45E7A">
              <w:rPr>
                <w:rFonts w:eastAsia="MS Mincho"/>
                <w:szCs w:val="20"/>
              </w:rPr>
              <w:t xml:space="preserve">de toewijzingscommissie van het </w:t>
            </w:r>
            <w:r>
              <w:rPr>
                <w:rFonts w:eastAsia="MS Mincho"/>
                <w:szCs w:val="20"/>
              </w:rPr>
              <w:t>swv</w:t>
            </w:r>
            <w:r w:rsidRPr="005E0FEB">
              <w:rPr>
                <w:rFonts w:eastAsia="MS Mincho"/>
                <w:szCs w:val="20"/>
              </w:rPr>
              <w:t xml:space="preserve"> verstrekken en bespreken van de persoons-, leer- en begeleidingsgegevens omtrent de vraag over de beoordeling van de </w:t>
            </w:r>
            <w:r w:rsidR="00714285">
              <w:rPr>
                <w:rFonts w:eastAsia="MS Mincho"/>
                <w:szCs w:val="20"/>
              </w:rPr>
              <w:t xml:space="preserve">aanvraag van het arrangement </w:t>
            </w:r>
            <w:r w:rsidR="00C27167">
              <w:rPr>
                <w:rFonts w:eastAsia="MS Mincho"/>
                <w:szCs w:val="20"/>
              </w:rPr>
              <w:t>voor</w:t>
            </w:r>
            <w:r w:rsidRPr="005E0FEB">
              <w:rPr>
                <w:rFonts w:eastAsia="MS Mincho"/>
                <w:szCs w:val="20"/>
              </w:rPr>
              <w:t xml:space="preserve"> genoemde zoon/dochter*;  </w:t>
            </w:r>
            <w:r w:rsidRPr="005E0FEB">
              <w:rPr>
                <w:rFonts w:eastAsia="MS Mincho"/>
                <w:szCs w:val="20"/>
              </w:rPr>
              <w:br/>
            </w:r>
          </w:p>
          <w:p w14:paraId="6AC2D02D" w14:textId="17125E92" w:rsidR="00D143BC" w:rsidRDefault="00D143BC" w:rsidP="00C10BCB">
            <w:pPr>
              <w:spacing w:before="60" w:after="60" w:afterAutospacing="0" w:line="24" w:lineRule="atLeast"/>
              <w:ind w:left="426" w:hanging="360"/>
              <w:rPr>
                <w:rFonts w:eastAsia="MS Mincho"/>
                <w:szCs w:val="20"/>
              </w:rPr>
            </w:pPr>
            <w:r w:rsidRPr="000C13E2">
              <w:rPr>
                <w:rFonts w:eastAsia="MS Mincho" w:hint="eastAsia"/>
                <w:szCs w:val="20"/>
              </w:rPr>
              <w:t>☐</w:t>
            </w:r>
            <w:r w:rsidRPr="007A0ED5">
              <w:rPr>
                <w:rFonts w:eastAsia="MS Mincho"/>
                <w:szCs w:val="20"/>
              </w:rPr>
              <w:t xml:space="preserve"> </w:t>
            </w:r>
            <w:r>
              <w:rPr>
                <w:rFonts w:eastAsia="MS Mincho"/>
                <w:szCs w:val="20"/>
              </w:rPr>
              <w:tab/>
            </w:r>
            <w:r w:rsidRPr="007A0ED5">
              <w:rPr>
                <w:rFonts w:eastAsia="MS Mincho"/>
                <w:szCs w:val="20"/>
              </w:rPr>
              <w:t xml:space="preserve">het opvragen van gegevens bij instanties en deskundigen buiten het onderwijs en het verstrekken daarvan aan </w:t>
            </w:r>
            <w:r w:rsidR="00C45E7A">
              <w:rPr>
                <w:rFonts w:eastAsia="MS Mincho"/>
                <w:szCs w:val="20"/>
              </w:rPr>
              <w:t xml:space="preserve">de toewijzingscommissie van </w:t>
            </w:r>
            <w:r w:rsidRPr="007A0ED5">
              <w:rPr>
                <w:rFonts w:eastAsia="MS Mincho"/>
                <w:szCs w:val="20"/>
              </w:rPr>
              <w:t xml:space="preserve">het </w:t>
            </w:r>
            <w:r>
              <w:rPr>
                <w:rFonts w:eastAsia="MS Mincho"/>
                <w:szCs w:val="20"/>
              </w:rPr>
              <w:t>swv</w:t>
            </w:r>
            <w:r w:rsidRPr="007A0ED5">
              <w:rPr>
                <w:rFonts w:eastAsia="MS Mincho"/>
                <w:szCs w:val="20"/>
              </w:rPr>
              <w:t xml:space="preserve"> IJssel Berkel, uitsluitend voor zover die gegevens noodzakelijk, toereikend, dienend en niet bovenmatig zijn voor de bespreking en beantwoording van de sub 2 genoemde vraag.</w:t>
            </w:r>
            <w:r>
              <w:rPr>
                <w:rFonts w:eastAsia="MS Mincho"/>
                <w:szCs w:val="20"/>
              </w:rPr>
              <w:t xml:space="preserve"> </w:t>
            </w:r>
          </w:p>
          <w:p w14:paraId="4EB950F2" w14:textId="77777777" w:rsidR="00D143BC" w:rsidRPr="00F472C3" w:rsidRDefault="00D143BC" w:rsidP="00C10BCB">
            <w:pPr>
              <w:spacing w:before="60" w:after="60" w:afterAutospacing="0" w:line="24" w:lineRule="atLeast"/>
              <w:ind w:left="360"/>
              <w:rPr>
                <w:rFonts w:eastAsia="MS Mincho"/>
                <w:sz w:val="12"/>
                <w:szCs w:val="20"/>
              </w:rPr>
            </w:pPr>
          </w:p>
          <w:p w14:paraId="366344C2" w14:textId="77777777" w:rsidR="00D143BC" w:rsidRDefault="00D143BC" w:rsidP="00C10BCB">
            <w:pPr>
              <w:spacing w:before="60" w:after="60" w:afterAutospacing="0" w:line="24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 xml:space="preserve">De ondergetekende(n) ontvangen: </w:t>
            </w:r>
          </w:p>
          <w:p w14:paraId="19518F16" w14:textId="32A0ED76" w:rsidR="00D143BC" w:rsidRPr="00C77A12" w:rsidRDefault="00D143BC" w:rsidP="00D143BC">
            <w:pPr>
              <w:pStyle w:val="Lijstalinea"/>
              <w:numPr>
                <w:ilvl w:val="0"/>
                <w:numId w:val="19"/>
              </w:numPr>
              <w:suppressAutoHyphens w:val="0"/>
              <w:autoSpaceDE/>
              <w:autoSpaceDN/>
              <w:adjustRightInd/>
              <w:spacing w:before="60" w:after="60" w:afterAutospacing="0" w:line="24" w:lineRule="atLeast"/>
              <w:ind w:left="426"/>
              <w:textAlignment w:val="auto"/>
              <w:rPr>
                <w:rFonts w:eastAsia="MS Mincho"/>
                <w:szCs w:val="20"/>
              </w:rPr>
            </w:pPr>
            <w:r w:rsidRPr="00C77A12">
              <w:rPr>
                <w:rFonts w:eastAsia="MS Mincho"/>
                <w:szCs w:val="20"/>
              </w:rPr>
              <w:t xml:space="preserve">van de school inzage in/een afschrift van de stukken </w:t>
            </w:r>
            <w:r w:rsidR="007F1FE4">
              <w:rPr>
                <w:rFonts w:eastAsia="MS Mincho"/>
                <w:szCs w:val="20"/>
              </w:rPr>
              <w:t xml:space="preserve">die </w:t>
            </w:r>
            <w:r w:rsidRPr="00C77A12">
              <w:rPr>
                <w:rFonts w:eastAsia="MS Mincho"/>
                <w:szCs w:val="20"/>
              </w:rPr>
              <w:t xml:space="preserve">school aan </w:t>
            </w:r>
            <w:r w:rsidR="007F1FE4">
              <w:rPr>
                <w:rFonts w:eastAsia="MS Mincho"/>
                <w:szCs w:val="20"/>
              </w:rPr>
              <w:t>de toewijzingscommiss</w:t>
            </w:r>
            <w:r w:rsidR="00714285">
              <w:rPr>
                <w:rFonts w:eastAsia="MS Mincho"/>
                <w:szCs w:val="20"/>
              </w:rPr>
              <w:t xml:space="preserve">ie van </w:t>
            </w:r>
            <w:r w:rsidRPr="00C77A12">
              <w:rPr>
                <w:rFonts w:eastAsia="MS Mincho"/>
                <w:szCs w:val="20"/>
              </w:rPr>
              <w:t xml:space="preserve">het </w:t>
            </w:r>
            <w:r>
              <w:rPr>
                <w:rFonts w:eastAsia="MS Mincho"/>
                <w:szCs w:val="20"/>
              </w:rPr>
              <w:t>swv zal verstrekken;</w:t>
            </w:r>
            <w:r w:rsidRPr="00C77A12">
              <w:rPr>
                <w:rFonts w:eastAsia="MS Mincho"/>
                <w:szCs w:val="20"/>
              </w:rPr>
              <w:t xml:space="preserve"> </w:t>
            </w:r>
          </w:p>
          <w:p w14:paraId="68EAF2D7" w14:textId="0C002659" w:rsidR="00D143BC" w:rsidRPr="00C77A12" w:rsidRDefault="00D143BC" w:rsidP="00D143BC">
            <w:pPr>
              <w:numPr>
                <w:ilvl w:val="0"/>
                <w:numId w:val="19"/>
              </w:numPr>
              <w:suppressAutoHyphens w:val="0"/>
              <w:autoSpaceDE/>
              <w:autoSpaceDN/>
              <w:adjustRightInd/>
              <w:spacing w:before="60" w:after="60" w:afterAutospacing="0" w:line="24" w:lineRule="atLeast"/>
              <w:ind w:left="426"/>
              <w:contextualSpacing/>
              <w:textAlignment w:val="auto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 xml:space="preserve">van het swv IJssel Berkel een afschrift van </w:t>
            </w:r>
            <w:r w:rsidR="00714285">
              <w:rPr>
                <w:rFonts w:eastAsia="MS Mincho"/>
                <w:szCs w:val="20"/>
              </w:rPr>
              <w:t xml:space="preserve">het besluit van </w:t>
            </w:r>
            <w:r>
              <w:rPr>
                <w:rFonts w:eastAsia="MS Mincho"/>
                <w:szCs w:val="20"/>
              </w:rPr>
              <w:t xml:space="preserve">het swv over de </w:t>
            </w:r>
            <w:r w:rsidR="00714285">
              <w:rPr>
                <w:rFonts w:eastAsia="MS Mincho"/>
                <w:szCs w:val="20"/>
              </w:rPr>
              <w:t xml:space="preserve">afgifte van het arrangement </w:t>
            </w:r>
            <w:r>
              <w:rPr>
                <w:rFonts w:eastAsia="MS Mincho"/>
                <w:szCs w:val="20"/>
              </w:rPr>
              <w:t xml:space="preserve">van genoemde zoon/dochter*. </w:t>
            </w:r>
          </w:p>
        </w:tc>
      </w:tr>
      <w:tr w:rsidR="00D143BC" w14:paraId="73541286" w14:textId="77777777" w:rsidTr="00C10BCB">
        <w:tc>
          <w:tcPr>
            <w:tcW w:w="4644" w:type="dxa"/>
            <w:tcBorders>
              <w:top w:val="single" w:sz="4" w:space="0" w:color="F8FAF9" w:themeColor="accent5" w:themeTint="33"/>
              <w:left w:val="single" w:sz="4" w:space="0" w:color="F8FAF9" w:themeColor="accent5" w:themeTint="33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1237968D" w14:textId="77777777" w:rsidR="00D143BC" w:rsidRDefault="00D143BC" w:rsidP="00C10BCB">
            <w:pPr>
              <w:spacing w:before="60" w:after="60" w:afterAutospacing="0" w:line="24" w:lineRule="atLeast"/>
              <w:rPr>
                <w:rFonts w:eastAsia="MS Mincho"/>
                <w:szCs w:val="20"/>
              </w:rPr>
            </w:pPr>
          </w:p>
          <w:p w14:paraId="799748F4" w14:textId="77777777" w:rsidR="00D143BC" w:rsidRDefault="00D143BC" w:rsidP="00C10BCB">
            <w:pPr>
              <w:spacing w:before="60" w:after="60" w:afterAutospacing="0" w:line="24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>Handtekening ouder 1/ verzorger</w:t>
            </w:r>
            <w:r>
              <w:rPr>
                <w:rFonts w:eastAsia="MS Mincho"/>
                <w:szCs w:val="20"/>
                <w:vertAlign w:val="superscript"/>
              </w:rPr>
              <w:footnoteReference w:id="4"/>
            </w:r>
            <w:r>
              <w:rPr>
                <w:rFonts w:eastAsia="MS Mincho"/>
                <w:szCs w:val="20"/>
              </w:rPr>
              <w:t xml:space="preserve"> </w:t>
            </w:r>
          </w:p>
          <w:p w14:paraId="3BD6BF83" w14:textId="77777777" w:rsidR="00D143BC" w:rsidRDefault="00D143BC" w:rsidP="00C10BCB">
            <w:pPr>
              <w:spacing w:before="60" w:after="60" w:afterAutospacing="0" w:line="24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 xml:space="preserve">Naam: </w:t>
            </w:r>
          </w:p>
          <w:p w14:paraId="387DDCA2" w14:textId="77777777" w:rsidR="00D143BC" w:rsidRDefault="00D143BC" w:rsidP="00C10BCB">
            <w:pPr>
              <w:spacing w:before="60" w:after="60" w:afterAutospacing="0" w:line="24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 xml:space="preserve">Datum: </w:t>
            </w:r>
          </w:p>
          <w:p w14:paraId="4F85F6BC" w14:textId="77777777" w:rsidR="00D143BC" w:rsidRDefault="00D143BC" w:rsidP="00C10BCB">
            <w:pPr>
              <w:spacing w:before="60" w:after="60" w:afterAutospacing="0" w:line="24" w:lineRule="atLeast"/>
              <w:rPr>
                <w:rFonts w:eastAsia="MS Mincho"/>
                <w:szCs w:val="20"/>
              </w:rPr>
            </w:pPr>
          </w:p>
          <w:p w14:paraId="615779DD" w14:textId="77777777" w:rsidR="00D143BC" w:rsidRDefault="00D143BC" w:rsidP="00C10BCB">
            <w:pPr>
              <w:spacing w:before="60" w:after="60" w:afterAutospacing="0" w:line="24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>……………………………………………………………..</w:t>
            </w:r>
          </w:p>
          <w:p w14:paraId="73EAFEE1" w14:textId="77777777" w:rsidR="00D143BC" w:rsidRDefault="00D143BC" w:rsidP="00C10BCB">
            <w:pPr>
              <w:spacing w:before="60" w:after="60" w:afterAutospacing="0" w:line="24" w:lineRule="atLeast"/>
              <w:rPr>
                <w:rFonts w:eastAsia="MS Mincho"/>
                <w:szCs w:val="20"/>
              </w:rPr>
            </w:pPr>
          </w:p>
        </w:tc>
        <w:tc>
          <w:tcPr>
            <w:tcW w:w="4642" w:type="dxa"/>
            <w:tcBorders>
              <w:top w:val="single" w:sz="4" w:space="0" w:color="F8FAF9" w:themeColor="accent5" w:themeTint="33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8FAF9" w:themeColor="accent5" w:themeTint="33"/>
            </w:tcBorders>
            <w:shd w:val="clear" w:color="auto" w:fill="FFFFFF" w:themeFill="background1"/>
          </w:tcPr>
          <w:p w14:paraId="1940F7A6" w14:textId="77777777" w:rsidR="00D143BC" w:rsidRDefault="00D143BC" w:rsidP="00C10BCB">
            <w:pPr>
              <w:spacing w:before="60" w:after="60" w:afterAutospacing="0" w:line="24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 xml:space="preserve"> </w:t>
            </w:r>
          </w:p>
          <w:p w14:paraId="6C696329" w14:textId="77777777" w:rsidR="00D143BC" w:rsidRDefault="00D143BC" w:rsidP="00C10BCB">
            <w:pPr>
              <w:spacing w:before="60" w:after="60" w:afterAutospacing="0" w:line="24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 xml:space="preserve">Handtekening ouder 2/ verzorger  </w:t>
            </w:r>
          </w:p>
          <w:p w14:paraId="220DFD27" w14:textId="77777777" w:rsidR="00D143BC" w:rsidRDefault="00D143BC" w:rsidP="00C10BCB">
            <w:pPr>
              <w:spacing w:before="60" w:after="60" w:afterAutospacing="0" w:line="24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 xml:space="preserve">Naam: </w:t>
            </w:r>
          </w:p>
          <w:p w14:paraId="0DB59252" w14:textId="77777777" w:rsidR="00D143BC" w:rsidRDefault="00D143BC" w:rsidP="00C10BCB">
            <w:pPr>
              <w:spacing w:before="60" w:after="60" w:afterAutospacing="0" w:line="24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 xml:space="preserve">Datum: </w:t>
            </w:r>
          </w:p>
          <w:p w14:paraId="09BAFC67" w14:textId="77777777" w:rsidR="00D143BC" w:rsidRDefault="00D143BC" w:rsidP="00C10BCB">
            <w:pPr>
              <w:spacing w:before="60" w:after="60" w:afterAutospacing="0" w:line="24" w:lineRule="atLeast"/>
              <w:rPr>
                <w:rFonts w:eastAsia="MS Mincho"/>
                <w:szCs w:val="20"/>
              </w:rPr>
            </w:pPr>
          </w:p>
          <w:p w14:paraId="6571C020" w14:textId="77777777" w:rsidR="00D143BC" w:rsidRDefault="00D143BC" w:rsidP="00C10BCB">
            <w:pPr>
              <w:spacing w:before="60" w:after="60" w:afterAutospacing="0" w:line="24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>……………………………………………………………..</w:t>
            </w:r>
          </w:p>
          <w:p w14:paraId="57E47B1E" w14:textId="77777777" w:rsidR="00D143BC" w:rsidRDefault="00D143BC" w:rsidP="00C10BCB">
            <w:pPr>
              <w:spacing w:before="60" w:after="60" w:afterAutospacing="0" w:line="24" w:lineRule="atLeast"/>
              <w:ind w:firstLine="708"/>
              <w:rPr>
                <w:rFonts w:eastAsia="MS Mincho"/>
                <w:b/>
                <w:color w:val="FFFFFF" w:themeColor="background1"/>
                <w:szCs w:val="20"/>
              </w:rPr>
            </w:pPr>
          </w:p>
        </w:tc>
      </w:tr>
      <w:tr w:rsidR="00D143BC" w14:paraId="1FDAB554" w14:textId="77777777" w:rsidTr="00C10BCB">
        <w:tc>
          <w:tcPr>
            <w:tcW w:w="4644" w:type="dxa"/>
            <w:tcBorders>
              <w:top w:val="single" w:sz="4" w:space="0" w:color="FFFFFF" w:themeColor="background1"/>
              <w:left w:val="single" w:sz="4" w:space="0" w:color="F8FAF9" w:themeColor="accent5" w:themeTint="33"/>
              <w:bottom w:val="single" w:sz="4" w:space="0" w:color="F8FAF9" w:themeColor="accent5" w:themeTint="33"/>
              <w:right w:val="single" w:sz="4" w:space="0" w:color="FFFFFF" w:themeColor="background1"/>
            </w:tcBorders>
            <w:shd w:val="clear" w:color="auto" w:fill="FFFFFF" w:themeFill="background1"/>
          </w:tcPr>
          <w:p w14:paraId="7B579CB5" w14:textId="77777777" w:rsidR="00D143BC" w:rsidRDefault="00D143BC" w:rsidP="00C10BCB">
            <w:pPr>
              <w:spacing w:before="60" w:after="60" w:afterAutospacing="0" w:line="24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>Handtekening vertegenwoordiger school</w:t>
            </w:r>
          </w:p>
          <w:p w14:paraId="6B23B9AC" w14:textId="77777777" w:rsidR="00D143BC" w:rsidRDefault="00D143BC" w:rsidP="00C10BCB">
            <w:pPr>
              <w:spacing w:before="60" w:after="60" w:afterAutospacing="0" w:line="24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 xml:space="preserve">Naam: </w:t>
            </w:r>
          </w:p>
          <w:p w14:paraId="5496E74E" w14:textId="77777777" w:rsidR="00D143BC" w:rsidRDefault="00D143BC" w:rsidP="00C10BCB">
            <w:pPr>
              <w:spacing w:before="60" w:after="60" w:afterAutospacing="0" w:line="24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 xml:space="preserve">Datum: </w:t>
            </w:r>
          </w:p>
          <w:p w14:paraId="3C3483DD" w14:textId="77777777" w:rsidR="00D143BC" w:rsidRDefault="00D143BC" w:rsidP="00C10BCB">
            <w:pPr>
              <w:spacing w:before="60" w:after="60" w:afterAutospacing="0" w:line="24" w:lineRule="atLeast"/>
              <w:rPr>
                <w:rFonts w:eastAsia="MS Mincho"/>
                <w:szCs w:val="20"/>
              </w:rPr>
            </w:pPr>
          </w:p>
          <w:p w14:paraId="45B377AC" w14:textId="77777777" w:rsidR="00D143BC" w:rsidRDefault="00D143BC" w:rsidP="00C10BCB">
            <w:pPr>
              <w:spacing w:before="60" w:after="60" w:afterAutospacing="0" w:line="24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>……………………………………………………………..</w:t>
            </w:r>
          </w:p>
          <w:p w14:paraId="1102D8C7" w14:textId="77777777" w:rsidR="00D143BC" w:rsidRDefault="00D143BC" w:rsidP="00C10BCB">
            <w:pPr>
              <w:spacing w:before="60" w:after="60" w:afterAutospacing="0" w:line="24" w:lineRule="atLeast"/>
              <w:rPr>
                <w:rFonts w:eastAsia="MS Mincho"/>
                <w:szCs w:val="20"/>
              </w:rPr>
            </w:pPr>
          </w:p>
        </w:tc>
        <w:tc>
          <w:tcPr>
            <w:tcW w:w="464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8FAF9" w:themeColor="accent5" w:themeTint="33"/>
              <w:right w:val="single" w:sz="4" w:space="0" w:color="F8FAF9" w:themeColor="accent5" w:themeTint="33"/>
            </w:tcBorders>
            <w:shd w:val="clear" w:color="auto" w:fill="FFFFFF" w:themeFill="background1"/>
          </w:tcPr>
          <w:p w14:paraId="35431539" w14:textId="77777777" w:rsidR="00D143BC" w:rsidRDefault="00D143BC" w:rsidP="00C10BCB">
            <w:pPr>
              <w:spacing w:before="60" w:after="60" w:afterAutospacing="0" w:line="24" w:lineRule="atLeast"/>
              <w:rPr>
                <w:rFonts w:eastAsia="MS Mincho"/>
                <w:szCs w:val="20"/>
              </w:rPr>
            </w:pPr>
          </w:p>
          <w:p w14:paraId="6991F7C2" w14:textId="77777777" w:rsidR="00D143BC" w:rsidRDefault="00D143BC" w:rsidP="00C10BCB">
            <w:pPr>
              <w:spacing w:before="60" w:after="60" w:afterAutospacing="0" w:line="24" w:lineRule="atLeast"/>
              <w:rPr>
                <w:rFonts w:eastAsia="MS Mincho"/>
                <w:szCs w:val="20"/>
              </w:rPr>
            </w:pPr>
          </w:p>
        </w:tc>
      </w:tr>
    </w:tbl>
    <w:tbl>
      <w:tblPr>
        <w:tblStyle w:val="Invultabel"/>
        <w:tblW w:w="0" w:type="auto"/>
        <w:tblInd w:w="0" w:type="dxa"/>
        <w:tblLook w:val="04A0" w:firstRow="1" w:lastRow="0" w:firstColumn="1" w:lastColumn="0" w:noHBand="0" w:noVBand="1"/>
      </w:tblPr>
      <w:tblGrid>
        <w:gridCol w:w="9746"/>
      </w:tblGrid>
      <w:tr w:rsidR="00D143BC" w:rsidRPr="00C938A3" w14:paraId="64AB5E19" w14:textId="77777777" w:rsidTr="00C10B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6" w:type="dxa"/>
            <w:shd w:val="clear" w:color="auto" w:fill="FFFFFF" w:themeFill="background1"/>
          </w:tcPr>
          <w:p w14:paraId="19051E43" w14:textId="77777777" w:rsidR="00B92531" w:rsidRPr="001042A7" w:rsidRDefault="00B92531" w:rsidP="00B92531">
            <w:pPr>
              <w:spacing w:before="60" w:after="60" w:afterAutospacing="0" w:line="24" w:lineRule="atLeast"/>
              <w:rPr>
                <w:bCs/>
                <w:lang w:val="nl-NL"/>
              </w:rPr>
            </w:pPr>
            <w:r>
              <w:rPr>
                <w:bCs/>
                <w:color w:val="auto"/>
                <w:lang w:val="nl-NL"/>
              </w:rPr>
              <w:t>Noot v</w:t>
            </w:r>
            <w:r w:rsidRPr="001042A7">
              <w:rPr>
                <w:bCs/>
                <w:color w:val="auto"/>
                <w:lang w:val="nl-NL"/>
              </w:rPr>
              <w:t xml:space="preserve">oor de intern begeleider/kwaliteit coördinator: </w:t>
            </w:r>
          </w:p>
          <w:p w14:paraId="3DE71207" w14:textId="6DB32F29" w:rsidR="002A249C" w:rsidRPr="006D1847" w:rsidRDefault="00C8543F" w:rsidP="005965E1">
            <w:pPr>
              <w:spacing w:before="60" w:after="60" w:afterAutospacing="0" w:line="24" w:lineRule="atLeast"/>
              <w:rPr>
                <w:color w:val="175EAA"/>
                <w:lang w:val="nl-NL"/>
              </w:rPr>
            </w:pPr>
            <w:r w:rsidRPr="001042A7">
              <w:rPr>
                <w:b w:val="0"/>
                <w:color w:val="auto"/>
                <w:lang w:val="nl-NL"/>
              </w:rPr>
              <w:t xml:space="preserve">Maak een hulpvraag aan in Kindkans, </w:t>
            </w:r>
            <w:r>
              <w:rPr>
                <w:b w:val="0"/>
                <w:color w:val="auto"/>
                <w:lang w:val="nl-NL"/>
              </w:rPr>
              <w:t xml:space="preserve">zorg dat ook ouders toegang hebben, </w:t>
            </w:r>
            <w:r w:rsidRPr="001042A7">
              <w:rPr>
                <w:b w:val="0"/>
                <w:color w:val="auto"/>
                <w:lang w:val="nl-NL"/>
              </w:rPr>
              <w:t>voeg het ondertekende aanvraagformulier en de relevante bijlagen toe. Denk eraan om, na het indienen van de hulpvraag, het juiste vinkje aan te klikken voor bespreking door de TWC</w:t>
            </w:r>
            <w:r>
              <w:rPr>
                <w:b w:val="0"/>
                <w:color w:val="auto"/>
                <w:lang w:val="nl-NL"/>
              </w:rPr>
              <w:t xml:space="preserve"> en wijs de betrokken orthopedagoog aan als coördinator. </w:t>
            </w:r>
            <w:r w:rsidR="002A249C" w:rsidRPr="00A44FF4">
              <w:rPr>
                <w:b w:val="0"/>
                <w:color w:val="auto"/>
                <w:lang w:val="nl-NL"/>
              </w:rPr>
              <w:t>Zie</w:t>
            </w:r>
            <w:r w:rsidR="002A249C">
              <w:rPr>
                <w:color w:val="175EAA"/>
                <w:lang w:val="nl-NL"/>
              </w:rPr>
              <w:t xml:space="preserve"> </w:t>
            </w:r>
            <w:hyperlink r:id="rId11" w:history="1">
              <w:r w:rsidR="00D53346" w:rsidRPr="00BD0343">
                <w:rPr>
                  <w:rStyle w:val="Hyperlink"/>
                  <w:lang w:val="nl-NL"/>
                </w:rPr>
                <w:t>www.kindkans.nl/downloads</w:t>
              </w:r>
            </w:hyperlink>
            <w:r w:rsidR="00D53346">
              <w:rPr>
                <w:color w:val="175EAA"/>
                <w:lang w:val="nl-NL"/>
              </w:rPr>
              <w:t xml:space="preserve"> </w:t>
            </w:r>
            <w:r w:rsidR="002A249C" w:rsidRPr="00A44FF4">
              <w:rPr>
                <w:b w:val="0"/>
                <w:color w:val="auto"/>
                <w:lang w:val="nl-NL"/>
              </w:rPr>
              <w:t>voor vragen over Kindkan</w:t>
            </w:r>
            <w:r w:rsidR="007B701F">
              <w:rPr>
                <w:b w:val="0"/>
                <w:color w:val="auto"/>
                <w:lang w:val="nl-NL"/>
              </w:rPr>
              <w:t xml:space="preserve">s. U kunt ook meer informatie vinden op de website van het swv via </w:t>
            </w:r>
            <w:hyperlink r:id="rId12" w:history="1">
              <w:r w:rsidR="007B701F" w:rsidRPr="00BD0343">
                <w:rPr>
                  <w:rStyle w:val="Hyperlink"/>
                  <w:lang w:val="nl-NL"/>
                </w:rPr>
                <w:t>www.ijsselberkel.nl</w:t>
              </w:r>
            </w:hyperlink>
            <w:r w:rsidR="007B701F">
              <w:rPr>
                <w:b w:val="0"/>
                <w:color w:val="auto"/>
                <w:lang w:val="nl-NL"/>
              </w:rPr>
              <w:t xml:space="preserve"> of even bellen met </w:t>
            </w:r>
            <w:r w:rsidR="005965E1">
              <w:rPr>
                <w:b w:val="0"/>
                <w:color w:val="auto"/>
                <w:lang w:val="nl-NL"/>
              </w:rPr>
              <w:t xml:space="preserve">het swv. </w:t>
            </w:r>
            <w:r w:rsidR="002A249C">
              <w:rPr>
                <w:color w:val="175EAA"/>
                <w:lang w:val="nl-NL"/>
              </w:rPr>
              <w:t xml:space="preserve"> </w:t>
            </w:r>
          </w:p>
        </w:tc>
      </w:tr>
    </w:tbl>
    <w:p w14:paraId="1D45D0D5" w14:textId="77777777" w:rsidR="00D143BC" w:rsidRPr="00C938A3" w:rsidRDefault="00D143BC" w:rsidP="00D143BC">
      <w:pPr>
        <w:spacing w:before="60" w:after="60" w:afterAutospacing="0" w:line="24" w:lineRule="atLeast"/>
      </w:pPr>
    </w:p>
    <w:p w14:paraId="35761824" w14:textId="1A693680" w:rsidR="00363CB1" w:rsidRPr="00C938A3" w:rsidRDefault="00363CB1" w:rsidP="00AE342F">
      <w:pPr>
        <w:spacing w:before="60" w:after="60" w:afterAutospacing="0" w:line="24" w:lineRule="atLeast"/>
      </w:pPr>
    </w:p>
    <w:sectPr w:rsidR="00363CB1" w:rsidRPr="00C938A3" w:rsidSect="001A2881">
      <w:headerReference w:type="default" r:id="rId13"/>
      <w:footerReference w:type="even" r:id="rId14"/>
      <w:footerReference w:type="default" r:id="rId15"/>
      <w:pgSz w:w="11906" w:h="16838"/>
      <w:pgMar w:top="963" w:right="1080" w:bottom="993" w:left="1080" w:header="708" w:footer="2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4E8C81" w14:textId="77777777" w:rsidR="003477D4" w:rsidRDefault="003477D4" w:rsidP="00052556">
      <w:pPr>
        <w:spacing w:after="0" w:line="240" w:lineRule="auto"/>
      </w:pPr>
      <w:r>
        <w:separator/>
      </w:r>
    </w:p>
  </w:endnote>
  <w:endnote w:type="continuationSeparator" w:id="0">
    <w:p w14:paraId="2C079DCE" w14:textId="77777777" w:rsidR="003477D4" w:rsidRDefault="003477D4" w:rsidP="00052556">
      <w:pPr>
        <w:spacing w:after="0" w:line="240" w:lineRule="auto"/>
      </w:pPr>
      <w:r>
        <w:continuationSeparator/>
      </w:r>
    </w:p>
  </w:endnote>
  <w:endnote w:type="continuationNotice" w:id="1">
    <w:p w14:paraId="4748090B" w14:textId="77777777" w:rsidR="003477D4" w:rsidRDefault="003477D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nalSix Medium">
    <w:altName w:val="Calibri"/>
    <w:panose1 w:val="00000000000000000000"/>
    <w:charset w:val="4D"/>
    <w:family w:val="auto"/>
    <w:notTrueType/>
    <w:pitch w:val="variable"/>
    <w:sig w:usb0="00000007" w:usb1="00000001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aleway">
    <w:altName w:val="Trebuchet MS"/>
    <w:charset w:val="00"/>
    <w:family w:val="auto"/>
    <w:pitch w:val="variable"/>
    <w:sig w:usb0="A00002FF" w:usb1="5000205B" w:usb2="00000000" w:usb3="00000000" w:csb0="00000197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Raleway SemiBold">
    <w:charset w:val="00"/>
    <w:family w:val="auto"/>
    <w:pitch w:val="variable"/>
    <w:sig w:usb0="A00002FF" w:usb1="5000205B" w:usb2="00000000" w:usb3="00000000" w:csb0="00000197" w:csb1="00000000"/>
  </w:font>
  <w:font w:name="Raleway Medium">
    <w:charset w:val="00"/>
    <w:family w:val="auto"/>
    <w:pitch w:val="variable"/>
    <w:sig w:usb0="A00002FF" w:usb1="5000205B" w:usb2="00000000" w:usb3="00000000" w:csb0="00000197" w:csb1="00000000"/>
  </w:font>
  <w:font w:name="Minion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Times New Roman (Hoofdtekst CS)">
    <w:altName w:val="Times New Roman"/>
    <w:panose1 w:val="00000000000000000000"/>
    <w:charset w:val="00"/>
    <w:family w:val="roman"/>
    <w:notTrueType/>
    <w:pitch w:val="default"/>
  </w:font>
  <w:font w:name="Yu Gothic UI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@Yu Gothic UI"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</w:rPr>
      <w:id w:val="1932237871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49647174" w14:textId="77777777" w:rsidR="00DC6E96" w:rsidRDefault="00DC6E96" w:rsidP="00C10BCB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2D613F77" w14:textId="77777777" w:rsidR="00DC6E96" w:rsidRDefault="00DC6E96" w:rsidP="00DC6E96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</w:rPr>
      <w:id w:val="-1557773894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6F6EA0D5" w14:textId="77777777" w:rsidR="00DC6E96" w:rsidRDefault="00DC6E96" w:rsidP="007A4F42">
        <w:pPr>
          <w:pStyle w:val="Voettekst"/>
          <w:framePr w:wrap="none" w:vAnchor="text" w:hAnchor="page" w:x="5521" w:yAlign="inside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separate"/>
        </w:r>
        <w:r>
          <w:rPr>
            <w:rStyle w:val="Paginanummer"/>
            <w:noProof/>
          </w:rPr>
          <w:t>1</w:t>
        </w:r>
        <w:r>
          <w:rPr>
            <w:rStyle w:val="Paginanummer"/>
          </w:rPr>
          <w:fldChar w:fldCharType="end"/>
        </w:r>
      </w:p>
    </w:sdtContent>
  </w:sdt>
  <w:p w14:paraId="021CF6C1" w14:textId="6749B8F1" w:rsidR="00052556" w:rsidRPr="000275A8" w:rsidRDefault="007A4F42" w:rsidP="000275A8">
    <w:pPr>
      <w:pStyle w:val="Voettekst"/>
      <w:spacing w:afterAutospacing="0"/>
      <w:ind w:right="357"/>
      <w:rPr>
        <w:sz w:val="18"/>
      </w:rPr>
    </w:pPr>
    <w:r w:rsidRPr="000275A8">
      <w:rPr>
        <w:noProof/>
        <w:sz w:val="18"/>
      </w:rPr>
      <w:drawing>
        <wp:anchor distT="0" distB="0" distL="114300" distR="114300" simplePos="0" relativeHeight="251658241" behindDoc="0" locked="0" layoutInCell="1" allowOverlap="1" wp14:anchorId="7CEDC653" wp14:editId="48DE6AF1">
          <wp:simplePos x="0" y="0"/>
          <wp:positionH relativeFrom="page">
            <wp:posOffset>4152900</wp:posOffset>
          </wp:positionH>
          <wp:positionV relativeFrom="paragraph">
            <wp:posOffset>-1557020</wp:posOffset>
          </wp:positionV>
          <wp:extent cx="3381375" cy="1790700"/>
          <wp:effectExtent l="0" t="0" r="9525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5300"/>
                  <a:stretch/>
                </pic:blipFill>
                <pic:spPr bwMode="auto">
                  <a:xfrm>
                    <a:off x="0" y="0"/>
                    <a:ext cx="3381375" cy="17907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83718" w:rsidRPr="000275A8">
      <w:rPr>
        <w:sz w:val="18"/>
      </w:rPr>
      <w:t xml:space="preserve">Aanvraagformulier </w:t>
    </w:r>
    <w:r w:rsidR="00F17A2A">
      <w:rPr>
        <w:sz w:val="18"/>
      </w:rPr>
      <w:t xml:space="preserve">Deeltijd onderwijs </w:t>
    </w:r>
    <w:r w:rsidR="00783718" w:rsidRPr="000275A8">
      <w:rPr>
        <w:sz w:val="18"/>
      </w:rPr>
      <w:t>Da Vinci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DAE44F" w14:textId="77777777" w:rsidR="003477D4" w:rsidRDefault="003477D4" w:rsidP="00052556">
      <w:pPr>
        <w:spacing w:after="0" w:line="240" w:lineRule="auto"/>
      </w:pPr>
      <w:r>
        <w:separator/>
      </w:r>
    </w:p>
  </w:footnote>
  <w:footnote w:type="continuationSeparator" w:id="0">
    <w:p w14:paraId="16F778FB" w14:textId="77777777" w:rsidR="003477D4" w:rsidRDefault="003477D4" w:rsidP="00052556">
      <w:pPr>
        <w:spacing w:after="0" w:line="240" w:lineRule="auto"/>
      </w:pPr>
      <w:r>
        <w:continuationSeparator/>
      </w:r>
    </w:p>
  </w:footnote>
  <w:footnote w:type="continuationNotice" w:id="1">
    <w:p w14:paraId="39D61A2F" w14:textId="77777777" w:rsidR="003477D4" w:rsidRDefault="003477D4">
      <w:pPr>
        <w:spacing w:after="0" w:line="240" w:lineRule="auto"/>
      </w:pPr>
    </w:p>
  </w:footnote>
  <w:footnote w:id="2">
    <w:p w14:paraId="73014608" w14:textId="77777777" w:rsidR="00783718" w:rsidRDefault="00783718">
      <w:pPr>
        <w:pStyle w:val="Voetnoottekst"/>
      </w:pPr>
      <w:r>
        <w:rPr>
          <w:rStyle w:val="Voetnootmarkering"/>
        </w:rPr>
        <w:footnoteRef/>
      </w:r>
      <w:r>
        <w:t xml:space="preserve"> Met de term ‘gezinscoach’ bedoelen we een professional vanuit de jeugdhulp of de jeugdgezondheidszorg, al dan niet onder de noemer van het Centrum voor Jeugd en Gezin.</w:t>
      </w:r>
    </w:p>
  </w:footnote>
  <w:footnote w:id="3">
    <w:p w14:paraId="515C8C0A" w14:textId="77777777" w:rsidR="00D143BC" w:rsidRDefault="00D143BC" w:rsidP="00D143BC">
      <w:pPr>
        <w:pStyle w:val="Voetnoottekst"/>
      </w:pPr>
      <w:r>
        <w:rPr>
          <w:rStyle w:val="Voetnootmarkering"/>
        </w:rPr>
        <w:footnoteRef/>
      </w:r>
      <w:r>
        <w:t xml:space="preserve"> Voor meer informatie verwijzen we u naar ons </w:t>
      </w:r>
      <w:hyperlink r:id="rId1" w:history="1">
        <w:r w:rsidRPr="004651CF">
          <w:rPr>
            <w:rStyle w:val="Hyperlink"/>
          </w:rPr>
          <w:t>privacyreglement en de handreiking privacy voor ouders</w:t>
        </w:r>
      </w:hyperlink>
      <w:r>
        <w:t xml:space="preserve">. </w:t>
      </w:r>
    </w:p>
  </w:footnote>
  <w:footnote w:id="4">
    <w:p w14:paraId="667536AB" w14:textId="77777777" w:rsidR="00D143BC" w:rsidRDefault="00D143BC" w:rsidP="00D143BC">
      <w:pPr>
        <w:pStyle w:val="Voetnoottekst"/>
      </w:pPr>
      <w:r>
        <w:rPr>
          <w:rStyle w:val="Voetnootmarkering"/>
        </w:rPr>
        <w:footnoteRef/>
      </w:r>
      <w:r>
        <w:t xml:space="preserve"> Dit formulier ondertekenen beide ouders/verzorgers met ouderlijk gezag, tenzij één ouder het ouderlijk gezag uitoefent.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6F2E3" w14:textId="77777777" w:rsidR="00052556" w:rsidRDefault="00052556">
    <w:r>
      <w:rPr>
        <w:noProof/>
      </w:rPr>
      <w:drawing>
        <wp:anchor distT="0" distB="0" distL="114300" distR="114300" simplePos="0" relativeHeight="251658240" behindDoc="1" locked="0" layoutInCell="1" allowOverlap="1" wp14:anchorId="30781E5C" wp14:editId="013873F5">
          <wp:simplePos x="0" y="0"/>
          <wp:positionH relativeFrom="column">
            <wp:posOffset>4533900</wp:posOffset>
          </wp:positionH>
          <wp:positionV relativeFrom="paragraph">
            <wp:posOffset>-268605</wp:posOffset>
          </wp:positionV>
          <wp:extent cx="1823460" cy="579479"/>
          <wp:effectExtent l="0" t="0" r="5715" b="0"/>
          <wp:wrapNone/>
          <wp:docPr id="1" name="Afbeelding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4345089" name="Afbeelding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3460" cy="57947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747A029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92AF6D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351E1A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5525200"/>
    <w:multiLevelType w:val="hybridMultilevel"/>
    <w:tmpl w:val="9836CF7E"/>
    <w:lvl w:ilvl="0" w:tplc="A90A674A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E35B71"/>
    <w:multiLevelType w:val="hybridMultilevel"/>
    <w:tmpl w:val="AF386AAA"/>
    <w:lvl w:ilvl="0" w:tplc="8B6A06C4">
      <w:start w:val="1"/>
      <w:numFmt w:val="bullet"/>
      <w:pStyle w:val="Lijstopsomteken2"/>
      <w:lvlText w:val=""/>
      <w:lvlJc w:val="left"/>
      <w:pPr>
        <w:ind w:left="360" w:hanging="360"/>
      </w:pPr>
      <w:rPr>
        <w:rFonts w:ascii="Symbol" w:hAnsi="Symbol" w:hint="default"/>
        <w:b w:val="0"/>
        <w:i w:val="0"/>
        <w:color w:val="37A668" w:themeColor="accent2"/>
        <w:sz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B0784B"/>
    <w:multiLevelType w:val="hybridMultilevel"/>
    <w:tmpl w:val="A3E29854"/>
    <w:lvl w:ilvl="0" w:tplc="E1DA0432">
      <w:start w:val="1"/>
      <w:numFmt w:val="bullet"/>
      <w:lvlText w:val="o"/>
      <w:lvlJc w:val="left"/>
      <w:pPr>
        <w:ind w:left="227" w:hanging="227"/>
      </w:pPr>
      <w:rPr>
        <w:rFonts w:ascii="FinalSix Medium" w:hAnsi="FinalSix Medium" w:hint="default"/>
        <w:b w:val="0"/>
        <w:i w:val="0"/>
        <w:color w:val="1F5C9B" w:themeColor="accent1"/>
        <w:w w:val="100"/>
        <w:sz w:val="28"/>
        <w:u w:val="non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75424E"/>
    <w:multiLevelType w:val="hybridMultilevel"/>
    <w:tmpl w:val="290ACC82"/>
    <w:lvl w:ilvl="0" w:tplc="D3B69FD0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  <w:b w:val="0"/>
        <w:i w:val="0"/>
        <w:color w:val="1F5C9B" w:themeColor="accent1"/>
        <w:sz w:val="4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FB39D4"/>
    <w:multiLevelType w:val="hybridMultilevel"/>
    <w:tmpl w:val="B656B0E8"/>
    <w:lvl w:ilvl="0" w:tplc="3BFEE860">
      <w:start w:val="1"/>
      <w:numFmt w:val="bullet"/>
      <w:lvlText w:val="o"/>
      <w:lvlJc w:val="left"/>
      <w:pPr>
        <w:ind w:left="227" w:hanging="227"/>
      </w:pPr>
      <w:rPr>
        <w:rFonts w:ascii="FinalSix Medium" w:hAnsi="FinalSix Medium" w:hint="default"/>
        <w:b w:val="0"/>
        <w:i w:val="0"/>
        <w:caps w:val="0"/>
        <w:strike w:val="0"/>
        <w:dstrike w:val="0"/>
        <w:vanish w:val="0"/>
        <w:color w:val="1F5C9B" w:themeColor="accent1"/>
        <w:w w:val="100"/>
        <w:sz w:val="24"/>
        <w:szCs w:val="24"/>
        <w:u w:val="none"/>
        <w:vertAlign w:val="baselin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E67DC8"/>
    <w:multiLevelType w:val="hybridMultilevel"/>
    <w:tmpl w:val="214E3580"/>
    <w:lvl w:ilvl="0" w:tplc="E45ADAE8">
      <w:start w:val="1"/>
      <w:numFmt w:val="bullet"/>
      <w:pStyle w:val="Lijstopsomteken"/>
      <w:lvlText w:val=""/>
      <w:lvlJc w:val="left"/>
      <w:pPr>
        <w:ind w:left="360" w:hanging="360"/>
      </w:pPr>
      <w:rPr>
        <w:rFonts w:ascii="Symbol" w:hAnsi="Symbol" w:hint="default"/>
        <w:b w:val="0"/>
        <w:i w:val="0"/>
        <w:color w:val="1F5C9B" w:themeColor="accent1"/>
        <w:sz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CE678E"/>
    <w:multiLevelType w:val="hybridMultilevel"/>
    <w:tmpl w:val="188C0B6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D61B51"/>
    <w:multiLevelType w:val="hybridMultilevel"/>
    <w:tmpl w:val="6DAE2DFE"/>
    <w:lvl w:ilvl="0" w:tplc="4F68C0B6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ED7993"/>
    <w:multiLevelType w:val="hybridMultilevel"/>
    <w:tmpl w:val="EEB40B0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D5DA923A">
      <w:numFmt w:val="bullet"/>
      <w:lvlText w:val="•"/>
      <w:lvlJc w:val="left"/>
      <w:pPr>
        <w:ind w:left="2685" w:hanging="705"/>
      </w:pPr>
      <w:rPr>
        <w:rFonts w:ascii="Calibri" w:eastAsiaTheme="minorHAnsi" w:hAnsi="Calibri" w:cstheme="minorBidi" w:hint="default"/>
      </w:r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D64DC6"/>
    <w:multiLevelType w:val="hybridMultilevel"/>
    <w:tmpl w:val="938ABC16"/>
    <w:lvl w:ilvl="0" w:tplc="9D425A2E">
      <w:start w:val="1"/>
      <w:numFmt w:val="bullet"/>
      <w:lvlText w:val="o"/>
      <w:lvlJc w:val="left"/>
      <w:pPr>
        <w:ind w:left="170" w:hanging="170"/>
      </w:pPr>
      <w:rPr>
        <w:rFonts w:ascii="FinalSix Medium" w:hAnsi="FinalSix Medium" w:hint="default"/>
        <w:b w:val="0"/>
        <w:i w:val="0"/>
        <w:caps/>
        <w:strike w:val="0"/>
        <w:dstrike w:val="0"/>
        <w:vanish w:val="0"/>
        <w:color w:val="1F5C9B" w:themeColor="accent1"/>
        <w:w w:val="100"/>
        <w:sz w:val="28"/>
        <w:szCs w:val="28"/>
        <w:u w:val="none"/>
        <w:vertAlign w:val="baselin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FA19E4"/>
    <w:multiLevelType w:val="hybridMultilevel"/>
    <w:tmpl w:val="F124B9E2"/>
    <w:lvl w:ilvl="0" w:tplc="3BFEE860">
      <w:start w:val="1"/>
      <w:numFmt w:val="bullet"/>
      <w:lvlText w:val="o"/>
      <w:lvlJc w:val="left"/>
      <w:pPr>
        <w:ind w:left="720" w:hanging="360"/>
      </w:pPr>
      <w:rPr>
        <w:rFonts w:ascii="FinalSix Medium" w:hAnsi="FinalSix Medium" w:hint="default"/>
        <w:b w:val="0"/>
        <w:i w:val="0"/>
        <w:caps w:val="0"/>
        <w:strike w:val="0"/>
        <w:dstrike w:val="0"/>
        <w:vanish w:val="0"/>
        <w:color w:val="1F5C9B" w:themeColor="accent1"/>
        <w:w w:val="100"/>
        <w:sz w:val="24"/>
        <w:szCs w:val="24"/>
        <w:u w:val="none"/>
        <w:vertAlign w:val="baselin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4F2789"/>
    <w:multiLevelType w:val="multilevel"/>
    <w:tmpl w:val="59187994"/>
    <w:styleLink w:val="Huidigelijst1"/>
    <w:lvl w:ilvl="0">
      <w:start w:val="1"/>
      <w:numFmt w:val="bullet"/>
      <w:lvlText w:val="o"/>
      <w:lvlJc w:val="left"/>
      <w:pPr>
        <w:ind w:left="170" w:hanging="170"/>
      </w:pPr>
      <w:rPr>
        <w:rFonts w:ascii="FinalSix Medium" w:hAnsi="FinalSix Medium" w:hint="default"/>
        <w:b w:val="0"/>
        <w:i w:val="0"/>
        <w:caps/>
        <w:strike w:val="0"/>
        <w:dstrike w:val="0"/>
        <w:vanish w:val="0"/>
        <w:color w:val="1F5C9B" w:themeColor="accent1"/>
        <w:w w:val="100"/>
        <w:sz w:val="28"/>
        <w:szCs w:val="28"/>
        <w:u w:val="none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F20E8E"/>
    <w:multiLevelType w:val="hybridMultilevel"/>
    <w:tmpl w:val="921249DE"/>
    <w:lvl w:ilvl="0" w:tplc="48FC596A">
      <w:start w:val="1"/>
      <w:numFmt w:val="bullet"/>
      <w:lvlText w:val="o"/>
      <w:lvlJc w:val="left"/>
      <w:pPr>
        <w:ind w:left="227" w:hanging="227"/>
      </w:pPr>
      <w:rPr>
        <w:rFonts w:ascii="FinalSix Medium" w:hAnsi="FinalSix Medium" w:hint="default"/>
        <w:b w:val="0"/>
        <w:i w:val="0"/>
        <w:color w:val="1F5C9B" w:themeColor="accent1"/>
        <w:w w:val="100"/>
        <w:sz w:val="24"/>
        <w:u w:val="no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041FBF"/>
    <w:multiLevelType w:val="hybridMultilevel"/>
    <w:tmpl w:val="7B18B146"/>
    <w:lvl w:ilvl="0" w:tplc="397E0D8C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  <w:b w:val="0"/>
        <w:i w:val="0"/>
        <w:color w:val="37A668" w:themeColor="accent2"/>
        <w:sz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FC4E20"/>
    <w:multiLevelType w:val="hybridMultilevel"/>
    <w:tmpl w:val="7CFAF0E0"/>
    <w:lvl w:ilvl="0" w:tplc="397E0D8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i w:val="0"/>
        <w:color w:val="37A668" w:themeColor="accent2"/>
        <w:sz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4BA58D1"/>
    <w:multiLevelType w:val="hybridMultilevel"/>
    <w:tmpl w:val="7D4EB6C0"/>
    <w:lvl w:ilvl="0" w:tplc="B6C8B462">
      <w:start w:val="1"/>
      <w:numFmt w:val="bullet"/>
      <w:lvlText w:val=""/>
      <w:lvlJc w:val="left"/>
      <w:pPr>
        <w:ind w:left="227" w:hanging="227"/>
      </w:pPr>
      <w:rPr>
        <w:rFonts w:ascii="Symbol" w:hAnsi="Symbol" w:hint="default"/>
        <w:b w:val="0"/>
        <w:i w:val="0"/>
        <w:color w:val="37A668" w:themeColor="accent2"/>
        <w:sz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654270"/>
    <w:multiLevelType w:val="hybridMultilevel"/>
    <w:tmpl w:val="CF7E914E"/>
    <w:lvl w:ilvl="0" w:tplc="C7185B42">
      <w:start w:val="1"/>
      <w:numFmt w:val="bullet"/>
      <w:pStyle w:val="Aanvinkhokje"/>
      <w:lvlText w:val="o"/>
      <w:lvlJc w:val="left"/>
      <w:pPr>
        <w:ind w:left="360" w:hanging="360"/>
      </w:pPr>
      <w:rPr>
        <w:rFonts w:ascii="FinalSix Medium" w:hAnsi="FinalSix Medium" w:hint="default"/>
        <w:b w:val="0"/>
        <w:i w:val="0"/>
        <w:caps/>
        <w:strike w:val="0"/>
        <w:dstrike w:val="0"/>
        <w:vanish w:val="0"/>
        <w:color w:val="1F5C9B" w:themeColor="accent1"/>
        <w:w w:val="100"/>
        <w:sz w:val="28"/>
        <w:szCs w:val="28"/>
        <w:u w:val="none"/>
        <w:vertAlign w:val="baseline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47849827">
    <w:abstractNumId w:val="10"/>
  </w:num>
  <w:num w:numId="2" w16cid:durableId="2052724959">
    <w:abstractNumId w:val="3"/>
  </w:num>
  <w:num w:numId="3" w16cid:durableId="2093039942">
    <w:abstractNumId w:val="16"/>
  </w:num>
  <w:num w:numId="4" w16cid:durableId="233972880">
    <w:abstractNumId w:val="18"/>
  </w:num>
  <w:num w:numId="5" w16cid:durableId="1527211473">
    <w:abstractNumId w:val="17"/>
  </w:num>
  <w:num w:numId="6" w16cid:durableId="377243299">
    <w:abstractNumId w:val="8"/>
  </w:num>
  <w:num w:numId="7" w16cid:durableId="1078789168">
    <w:abstractNumId w:val="2"/>
  </w:num>
  <w:num w:numId="8" w16cid:durableId="1339696951">
    <w:abstractNumId w:val="4"/>
  </w:num>
  <w:num w:numId="9" w16cid:durableId="82651117">
    <w:abstractNumId w:val="1"/>
  </w:num>
  <w:num w:numId="10" w16cid:durableId="1725829211">
    <w:abstractNumId w:val="0"/>
  </w:num>
  <w:num w:numId="11" w16cid:durableId="1631982802">
    <w:abstractNumId w:val="6"/>
  </w:num>
  <w:num w:numId="12" w16cid:durableId="97719402">
    <w:abstractNumId w:val="5"/>
  </w:num>
  <w:num w:numId="13" w16cid:durableId="1047611430">
    <w:abstractNumId w:val="15"/>
  </w:num>
  <w:num w:numId="14" w16cid:durableId="971984112">
    <w:abstractNumId w:val="12"/>
  </w:num>
  <w:num w:numId="15" w16cid:durableId="1759056922">
    <w:abstractNumId w:val="7"/>
  </w:num>
  <w:num w:numId="16" w16cid:durableId="1207988244">
    <w:abstractNumId w:val="14"/>
  </w:num>
  <w:num w:numId="17" w16cid:durableId="908227462">
    <w:abstractNumId w:val="13"/>
  </w:num>
  <w:num w:numId="18" w16cid:durableId="1780177400">
    <w:abstractNumId w:val="19"/>
  </w:num>
  <w:num w:numId="19" w16cid:durableId="2013943824">
    <w:abstractNumId w:val="11"/>
  </w:num>
  <w:num w:numId="20" w16cid:durableId="83048488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1005" w:allStyles="1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7CD"/>
    <w:rsid w:val="0000765B"/>
    <w:rsid w:val="000275A8"/>
    <w:rsid w:val="00027C6A"/>
    <w:rsid w:val="000441C8"/>
    <w:rsid w:val="00052556"/>
    <w:rsid w:val="000656A3"/>
    <w:rsid w:val="0007696F"/>
    <w:rsid w:val="000B5554"/>
    <w:rsid w:val="001017EC"/>
    <w:rsid w:val="00116FD3"/>
    <w:rsid w:val="00117C8A"/>
    <w:rsid w:val="00134111"/>
    <w:rsid w:val="00152726"/>
    <w:rsid w:val="00155267"/>
    <w:rsid w:val="001618CD"/>
    <w:rsid w:val="001A2881"/>
    <w:rsid w:val="001B6E30"/>
    <w:rsid w:val="001C0533"/>
    <w:rsid w:val="001F729B"/>
    <w:rsid w:val="00200258"/>
    <w:rsid w:val="00234B9A"/>
    <w:rsid w:val="0025361C"/>
    <w:rsid w:val="002642C7"/>
    <w:rsid w:val="0027469A"/>
    <w:rsid w:val="00283A07"/>
    <w:rsid w:val="00285E2A"/>
    <w:rsid w:val="002A249C"/>
    <w:rsid w:val="002D091E"/>
    <w:rsid w:val="00304207"/>
    <w:rsid w:val="003052C0"/>
    <w:rsid w:val="003477D4"/>
    <w:rsid w:val="00363CB1"/>
    <w:rsid w:val="003B2DDF"/>
    <w:rsid w:val="003C46CB"/>
    <w:rsid w:val="003C65F9"/>
    <w:rsid w:val="003F076E"/>
    <w:rsid w:val="00401B06"/>
    <w:rsid w:val="00413AE2"/>
    <w:rsid w:val="0044516B"/>
    <w:rsid w:val="0044597B"/>
    <w:rsid w:val="0047244E"/>
    <w:rsid w:val="00473819"/>
    <w:rsid w:val="00486A3D"/>
    <w:rsid w:val="004A7762"/>
    <w:rsid w:val="004B471C"/>
    <w:rsid w:val="004D0462"/>
    <w:rsid w:val="004F0AF6"/>
    <w:rsid w:val="004F2A6A"/>
    <w:rsid w:val="00503AC4"/>
    <w:rsid w:val="005303F2"/>
    <w:rsid w:val="00542D4A"/>
    <w:rsid w:val="00570DD3"/>
    <w:rsid w:val="005819A7"/>
    <w:rsid w:val="0058483B"/>
    <w:rsid w:val="005965E1"/>
    <w:rsid w:val="005C4BBB"/>
    <w:rsid w:val="005D37D9"/>
    <w:rsid w:val="005F5437"/>
    <w:rsid w:val="00613241"/>
    <w:rsid w:val="0062157C"/>
    <w:rsid w:val="00633C71"/>
    <w:rsid w:val="00651986"/>
    <w:rsid w:val="006A2CCA"/>
    <w:rsid w:val="006B0F12"/>
    <w:rsid w:val="006C7549"/>
    <w:rsid w:val="006D1847"/>
    <w:rsid w:val="007040FA"/>
    <w:rsid w:val="00714285"/>
    <w:rsid w:val="00742C5A"/>
    <w:rsid w:val="0075463B"/>
    <w:rsid w:val="00783718"/>
    <w:rsid w:val="007969DE"/>
    <w:rsid w:val="007A4F42"/>
    <w:rsid w:val="007B701F"/>
    <w:rsid w:val="007C25EB"/>
    <w:rsid w:val="007F1FE4"/>
    <w:rsid w:val="007F459D"/>
    <w:rsid w:val="008040BF"/>
    <w:rsid w:val="0085342B"/>
    <w:rsid w:val="008535D6"/>
    <w:rsid w:val="00890C16"/>
    <w:rsid w:val="008A2F3B"/>
    <w:rsid w:val="008C292F"/>
    <w:rsid w:val="008C7385"/>
    <w:rsid w:val="008D1C82"/>
    <w:rsid w:val="00921D87"/>
    <w:rsid w:val="00922EDA"/>
    <w:rsid w:val="00932DFE"/>
    <w:rsid w:val="009409F3"/>
    <w:rsid w:val="00946CEA"/>
    <w:rsid w:val="0097617B"/>
    <w:rsid w:val="00977598"/>
    <w:rsid w:val="00996D7B"/>
    <w:rsid w:val="009B3214"/>
    <w:rsid w:val="009B4F91"/>
    <w:rsid w:val="009B6AD2"/>
    <w:rsid w:val="00A0024D"/>
    <w:rsid w:val="00A107CD"/>
    <w:rsid w:val="00A22992"/>
    <w:rsid w:val="00A42796"/>
    <w:rsid w:val="00A44FF4"/>
    <w:rsid w:val="00A80EB3"/>
    <w:rsid w:val="00AC0505"/>
    <w:rsid w:val="00AD71F9"/>
    <w:rsid w:val="00AE342F"/>
    <w:rsid w:val="00B306C5"/>
    <w:rsid w:val="00B322E9"/>
    <w:rsid w:val="00B62949"/>
    <w:rsid w:val="00B74241"/>
    <w:rsid w:val="00B92531"/>
    <w:rsid w:val="00B9628D"/>
    <w:rsid w:val="00BD4C09"/>
    <w:rsid w:val="00BF5A26"/>
    <w:rsid w:val="00C1000A"/>
    <w:rsid w:val="00C10BCB"/>
    <w:rsid w:val="00C27167"/>
    <w:rsid w:val="00C45E7A"/>
    <w:rsid w:val="00C72EAC"/>
    <w:rsid w:val="00C732A0"/>
    <w:rsid w:val="00C8543F"/>
    <w:rsid w:val="00C938A3"/>
    <w:rsid w:val="00CD696D"/>
    <w:rsid w:val="00CF23EC"/>
    <w:rsid w:val="00D00E35"/>
    <w:rsid w:val="00D143BC"/>
    <w:rsid w:val="00D25FEA"/>
    <w:rsid w:val="00D338CC"/>
    <w:rsid w:val="00D53346"/>
    <w:rsid w:val="00D71890"/>
    <w:rsid w:val="00D82C0C"/>
    <w:rsid w:val="00D85FC8"/>
    <w:rsid w:val="00D86A0B"/>
    <w:rsid w:val="00DA669C"/>
    <w:rsid w:val="00DB1480"/>
    <w:rsid w:val="00DB19CA"/>
    <w:rsid w:val="00DB7BF7"/>
    <w:rsid w:val="00DC6E96"/>
    <w:rsid w:val="00DE1857"/>
    <w:rsid w:val="00DF1DC7"/>
    <w:rsid w:val="00E030D5"/>
    <w:rsid w:val="00E12B2E"/>
    <w:rsid w:val="00E15BC4"/>
    <w:rsid w:val="00E248E1"/>
    <w:rsid w:val="00E24D0E"/>
    <w:rsid w:val="00E40B60"/>
    <w:rsid w:val="00E52EC5"/>
    <w:rsid w:val="00E6162A"/>
    <w:rsid w:val="00EB1CDB"/>
    <w:rsid w:val="00EC66F2"/>
    <w:rsid w:val="00ED0D87"/>
    <w:rsid w:val="00F1464E"/>
    <w:rsid w:val="00F15A92"/>
    <w:rsid w:val="00F17A2A"/>
    <w:rsid w:val="00F23AE8"/>
    <w:rsid w:val="00F47700"/>
    <w:rsid w:val="00F51753"/>
    <w:rsid w:val="00F73BB6"/>
    <w:rsid w:val="00FA67A5"/>
    <w:rsid w:val="00FB49C4"/>
    <w:rsid w:val="00FB541C"/>
    <w:rsid w:val="00FC3164"/>
    <w:rsid w:val="00FD5655"/>
    <w:rsid w:val="00FE0179"/>
    <w:rsid w:val="00FF3F8E"/>
    <w:rsid w:val="032E2D04"/>
    <w:rsid w:val="2B8D11F6"/>
    <w:rsid w:val="30C1D6BD"/>
    <w:rsid w:val="65F8B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2F62CC"/>
  <w15:chartTrackingRefBased/>
  <w15:docId w15:val="{E578D881-92C1-4204-B0E8-8D760280E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B471C"/>
    <w:pPr>
      <w:suppressAutoHyphens/>
      <w:autoSpaceDE w:val="0"/>
      <w:autoSpaceDN w:val="0"/>
      <w:adjustRightInd w:val="0"/>
      <w:spacing w:after="100" w:afterAutospacing="1" w:line="288" w:lineRule="auto"/>
      <w:textAlignment w:val="center"/>
    </w:pPr>
    <w:rPr>
      <w:rFonts w:ascii="Raleway" w:hAnsi="Raleway" w:cs="Raleway"/>
      <w:kern w:val="0"/>
      <w:sz w:val="20"/>
      <w:szCs w:val="21"/>
    </w:rPr>
  </w:style>
  <w:style w:type="paragraph" w:styleId="Kop1">
    <w:name w:val="heading 1"/>
    <w:basedOn w:val="Standaard"/>
    <w:next w:val="Standaard"/>
    <w:link w:val="Kop1Char"/>
    <w:uiPriority w:val="9"/>
    <w:qFormat/>
    <w:rsid w:val="005D37D9"/>
    <w:pPr>
      <w:keepNext/>
      <w:keepLines/>
      <w:spacing w:after="60" w:afterAutospacing="0"/>
      <w:outlineLvl w:val="0"/>
    </w:pPr>
    <w:rPr>
      <w:rFonts w:eastAsiaTheme="majorEastAsia" w:cstheme="majorBidi"/>
      <w:b/>
      <w:bCs/>
      <w:color w:val="1F5C9B" w:themeColor="accent1"/>
      <w:sz w:val="44"/>
      <w:szCs w:val="4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5D37D9"/>
    <w:pPr>
      <w:keepNext/>
      <w:keepLines/>
      <w:spacing w:after="20" w:afterAutospacing="0"/>
      <w:outlineLvl w:val="1"/>
    </w:pPr>
    <w:rPr>
      <w:rFonts w:eastAsiaTheme="majorEastAsia" w:cstheme="majorBidi"/>
      <w:b/>
      <w:bCs/>
      <w:color w:val="37A668" w:themeColor="accent2"/>
      <w:sz w:val="36"/>
      <w:szCs w:val="40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85E2A"/>
    <w:pPr>
      <w:keepNext/>
      <w:keepLines/>
      <w:spacing w:before="120" w:after="0" w:afterAutospacing="0"/>
      <w:outlineLvl w:val="2"/>
    </w:pPr>
    <w:rPr>
      <w:rFonts w:ascii="Raleway SemiBold" w:eastAsiaTheme="majorEastAsia" w:hAnsi="Raleway SemiBold" w:cstheme="majorBidi"/>
      <w:b/>
      <w:bCs/>
      <w:color w:val="008AC3" w:themeColor="accent6"/>
      <w:sz w:val="28"/>
      <w:szCs w:val="3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75463B"/>
    <w:pPr>
      <w:keepNext/>
      <w:keepLines/>
      <w:spacing w:after="0" w:afterAutospacing="0"/>
      <w:outlineLvl w:val="3"/>
    </w:pPr>
    <w:rPr>
      <w:rFonts w:ascii="Raleway Medium" w:eastAsiaTheme="majorEastAsia" w:hAnsi="Raleway Medium" w:cstheme="majorBidi"/>
      <w:b/>
      <w:bCs/>
      <w:color w:val="0E2841" w:themeColor="text2"/>
      <w:sz w:val="24"/>
      <w:szCs w:val="24"/>
    </w:rPr>
  </w:style>
  <w:style w:type="paragraph" w:styleId="Kop5">
    <w:name w:val="heading 5"/>
    <w:basedOn w:val="Kop4"/>
    <w:next w:val="Standaard"/>
    <w:link w:val="Kop5Char"/>
    <w:uiPriority w:val="9"/>
    <w:unhideWhenUsed/>
    <w:rsid w:val="0075463B"/>
    <w:pPr>
      <w:outlineLvl w:val="4"/>
    </w:pPr>
    <w:rPr>
      <w:b w:val="0"/>
      <w:bCs w:val="0"/>
      <w:color w:val="000000" w:themeColor="text1"/>
      <w:sz w:val="21"/>
      <w:szCs w:val="21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519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519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519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519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D37D9"/>
    <w:rPr>
      <w:rFonts w:ascii="Raleway" w:eastAsiaTheme="majorEastAsia" w:hAnsi="Raleway" w:cstheme="majorBidi"/>
      <w:b/>
      <w:bCs/>
      <w:color w:val="1F5C9B" w:themeColor="accent1"/>
      <w:kern w:val="0"/>
      <w:sz w:val="44"/>
      <w:szCs w:val="48"/>
    </w:rPr>
  </w:style>
  <w:style w:type="character" w:customStyle="1" w:styleId="Kop2Char">
    <w:name w:val="Kop 2 Char"/>
    <w:basedOn w:val="Standaardalinea-lettertype"/>
    <w:link w:val="Kop2"/>
    <w:uiPriority w:val="9"/>
    <w:rsid w:val="005D37D9"/>
    <w:rPr>
      <w:rFonts w:ascii="Raleway" w:eastAsiaTheme="majorEastAsia" w:hAnsi="Raleway" w:cstheme="majorBidi"/>
      <w:b/>
      <w:bCs/>
      <w:color w:val="37A668" w:themeColor="accent2"/>
      <w:kern w:val="0"/>
      <w:sz w:val="36"/>
      <w:szCs w:val="40"/>
      <w:lang w:val="en-US"/>
    </w:rPr>
  </w:style>
  <w:style w:type="character" w:customStyle="1" w:styleId="Kop3Char">
    <w:name w:val="Kop 3 Char"/>
    <w:basedOn w:val="Standaardalinea-lettertype"/>
    <w:link w:val="Kop3"/>
    <w:uiPriority w:val="9"/>
    <w:rsid w:val="00285E2A"/>
    <w:rPr>
      <w:rFonts w:ascii="Raleway SemiBold" w:eastAsiaTheme="majorEastAsia" w:hAnsi="Raleway SemiBold" w:cstheme="majorBidi"/>
      <w:b/>
      <w:bCs/>
      <w:color w:val="008AC3" w:themeColor="accent6"/>
      <w:kern w:val="0"/>
      <w:sz w:val="28"/>
      <w:szCs w:val="32"/>
      <w:lang w:val="en-US"/>
    </w:rPr>
  </w:style>
  <w:style w:type="character" w:customStyle="1" w:styleId="Kop4Char">
    <w:name w:val="Kop 4 Char"/>
    <w:basedOn w:val="Standaardalinea-lettertype"/>
    <w:link w:val="Kop4"/>
    <w:uiPriority w:val="9"/>
    <w:rsid w:val="0075463B"/>
    <w:rPr>
      <w:rFonts w:ascii="Raleway Medium" w:eastAsiaTheme="majorEastAsia" w:hAnsi="Raleway Medium" w:cstheme="majorBidi"/>
      <w:b/>
      <w:bCs/>
      <w:color w:val="0E2841" w:themeColor="text2"/>
      <w:kern w:val="0"/>
      <w:lang w:val="en-US"/>
    </w:rPr>
  </w:style>
  <w:style w:type="character" w:customStyle="1" w:styleId="Kop5Char">
    <w:name w:val="Kop 5 Char"/>
    <w:basedOn w:val="Standaardalinea-lettertype"/>
    <w:link w:val="Kop5"/>
    <w:uiPriority w:val="9"/>
    <w:rsid w:val="0075463B"/>
    <w:rPr>
      <w:rFonts w:ascii="Raleway Medium" w:eastAsiaTheme="majorEastAsia" w:hAnsi="Raleway Medium" w:cstheme="majorBidi"/>
      <w:color w:val="000000" w:themeColor="text1"/>
      <w:kern w:val="0"/>
      <w:sz w:val="21"/>
      <w:szCs w:val="21"/>
      <w:lang w:val="en-US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51986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51986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51986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5198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rsid w:val="002D091E"/>
    <w:pPr>
      <w:spacing w:after="120" w:afterAutospacing="0" w:line="240" w:lineRule="auto"/>
      <w:contextualSpacing/>
    </w:pPr>
    <w:rPr>
      <w:rFonts w:eastAsiaTheme="majorEastAsia" w:cstheme="majorBidi"/>
      <w:b/>
      <w:bCs/>
      <w:color w:val="1F5C9B" w:themeColor="accent1"/>
      <w:spacing w:val="-10"/>
      <w:kern w:val="28"/>
      <w:sz w:val="72"/>
      <w:szCs w:val="72"/>
    </w:rPr>
  </w:style>
  <w:style w:type="character" w:customStyle="1" w:styleId="TitelChar">
    <w:name w:val="Titel Char"/>
    <w:basedOn w:val="Standaardalinea-lettertype"/>
    <w:link w:val="Titel"/>
    <w:uiPriority w:val="10"/>
    <w:rsid w:val="002D091E"/>
    <w:rPr>
      <w:rFonts w:ascii="Raleway" w:eastAsiaTheme="majorEastAsia" w:hAnsi="Raleway" w:cstheme="majorBidi"/>
      <w:b/>
      <w:bCs/>
      <w:color w:val="1F5C9B" w:themeColor="accent1"/>
      <w:spacing w:val="-10"/>
      <w:kern w:val="28"/>
      <w:sz w:val="72"/>
      <w:szCs w:val="72"/>
    </w:rPr>
  </w:style>
  <w:style w:type="paragraph" w:styleId="Ondertitel">
    <w:name w:val="Subtitle"/>
    <w:basedOn w:val="Standaard"/>
    <w:next w:val="Standaard"/>
    <w:link w:val="OndertitelChar"/>
    <w:uiPriority w:val="11"/>
    <w:rsid w:val="00027C6A"/>
    <w:pPr>
      <w:numPr>
        <w:ilvl w:val="1"/>
      </w:numPr>
    </w:pPr>
    <w:rPr>
      <w:rFonts w:eastAsiaTheme="majorEastAsia" w:cstheme="majorBidi"/>
      <w:color w:val="37A668" w:themeColor="accent2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27C6A"/>
    <w:rPr>
      <w:rFonts w:ascii="Raleway" w:eastAsiaTheme="majorEastAsia" w:hAnsi="Raleway" w:cstheme="majorBidi"/>
      <w:color w:val="37A668" w:themeColor="accent2"/>
      <w:spacing w:val="15"/>
      <w:kern w:val="0"/>
      <w:sz w:val="28"/>
      <w:szCs w:val="28"/>
    </w:rPr>
  </w:style>
  <w:style w:type="paragraph" w:styleId="Citaat">
    <w:name w:val="Quote"/>
    <w:basedOn w:val="Standaard"/>
    <w:next w:val="Standaard"/>
    <w:link w:val="CitaatChar"/>
    <w:autoRedefine/>
    <w:uiPriority w:val="29"/>
    <w:rsid w:val="00285E2A"/>
    <w:pPr>
      <w:pBdr>
        <w:top w:val="single" w:sz="48" w:space="8" w:color="8FBC90" w:themeColor="accent4"/>
        <w:left w:val="single" w:sz="48" w:space="8" w:color="8FBC90" w:themeColor="accent4"/>
        <w:bottom w:val="single" w:sz="48" w:space="8" w:color="8FBC90" w:themeColor="accent4"/>
        <w:right w:val="single" w:sz="48" w:space="8" w:color="8FBC90" w:themeColor="accent4"/>
      </w:pBdr>
      <w:shd w:val="clear" w:color="auto" w:fill="8FBC90" w:themeFill="accent4"/>
      <w:ind w:left="284" w:right="170"/>
    </w:pPr>
    <w:rPr>
      <w:color w:val="FFFFFF" w:themeColor="background1"/>
      <w:sz w:val="22"/>
    </w:rPr>
  </w:style>
  <w:style w:type="character" w:customStyle="1" w:styleId="CitaatChar">
    <w:name w:val="Citaat Char"/>
    <w:basedOn w:val="Standaardalinea-lettertype"/>
    <w:link w:val="Citaat"/>
    <w:uiPriority w:val="29"/>
    <w:rsid w:val="00285E2A"/>
    <w:rPr>
      <w:rFonts w:ascii="Raleway" w:hAnsi="Raleway" w:cs="Raleway"/>
      <w:color w:val="FFFFFF" w:themeColor="background1"/>
      <w:kern w:val="0"/>
      <w:sz w:val="22"/>
      <w:szCs w:val="21"/>
      <w:shd w:val="clear" w:color="auto" w:fill="8FBC90" w:themeFill="accent4"/>
      <w:lang w:val="en-US"/>
    </w:rPr>
  </w:style>
  <w:style w:type="paragraph" w:styleId="Lijstalinea">
    <w:name w:val="List Paragraph"/>
    <w:basedOn w:val="Standaard"/>
    <w:link w:val="LijstalineaChar"/>
    <w:uiPriority w:val="34"/>
    <w:qFormat/>
    <w:rsid w:val="00651986"/>
    <w:pPr>
      <w:ind w:left="720"/>
      <w:contextualSpacing/>
    </w:pPr>
  </w:style>
  <w:style w:type="paragraph" w:styleId="Bibliografie">
    <w:name w:val="Bibliography"/>
    <w:aliases w:val="Titel van uitgelicht alinea"/>
    <w:basedOn w:val="Duidelijkcitaat"/>
    <w:next w:val="Standaard"/>
    <w:uiPriority w:val="37"/>
    <w:unhideWhenUsed/>
    <w:rsid w:val="00285E2A"/>
    <w:rPr>
      <w:b/>
    </w:rPr>
  </w:style>
  <w:style w:type="character" w:styleId="Subtieleverwijzing">
    <w:name w:val="Subtle Reference"/>
    <w:basedOn w:val="Standaardalinea-lettertype"/>
    <w:uiPriority w:val="31"/>
    <w:rsid w:val="0075463B"/>
    <w:rPr>
      <w:smallCaps/>
      <w:color w:val="5A5A5A" w:themeColor="text1" w:themeTint="A5"/>
    </w:rPr>
  </w:style>
  <w:style w:type="paragraph" w:customStyle="1" w:styleId="Basisalinea">
    <w:name w:val="[Basisalinea]"/>
    <w:basedOn w:val="Standaard"/>
    <w:uiPriority w:val="99"/>
    <w:rsid w:val="00651986"/>
    <w:pPr>
      <w:spacing w:after="0"/>
    </w:pPr>
    <w:rPr>
      <w:rFonts w:ascii="MinionPro-Regular" w:hAnsi="MinionPro-Regular" w:cs="MinionPro-Regular"/>
    </w:rPr>
  </w:style>
  <w:style w:type="character" w:customStyle="1" w:styleId="Lijstopsomteken2Char">
    <w:name w:val="Lijst opsom.teken 2 Char"/>
    <w:aliases w:val="Opsomming groen Char"/>
    <w:basedOn w:val="LijstopsomtekenChar"/>
    <w:link w:val="Lijstopsomteken2"/>
    <w:uiPriority w:val="99"/>
    <w:rsid w:val="00B9628D"/>
    <w:rPr>
      <w:rFonts w:ascii="Raleway" w:hAnsi="Raleway" w:cs="Raleway"/>
      <w:color w:val="000000"/>
      <w:kern w:val="0"/>
      <w:sz w:val="20"/>
      <w:szCs w:val="21"/>
      <w:lang w:val="en-US"/>
    </w:rPr>
  </w:style>
  <w:style w:type="table" w:styleId="Onopgemaaktetabel3">
    <w:name w:val="Plain Table 3"/>
    <w:uiPriority w:val="43"/>
    <w:rsid w:val="00651986"/>
    <w:pPr>
      <w:spacing w:after="0" w:line="240" w:lineRule="auto"/>
    </w:p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customStyle="1" w:styleId="Titelvaninvultabel-wit">
    <w:name w:val="Titel van invul tabel - wit"/>
    <w:basedOn w:val="Standaard"/>
    <w:qFormat/>
    <w:rsid w:val="00C732A0"/>
    <w:rPr>
      <w:b/>
      <w:color w:val="FFFFFF" w:themeColor="background1"/>
      <w:sz w:val="24"/>
      <w:lang w:eastAsia="nl-NL"/>
      <w14:ligatures w14:val="none"/>
    </w:rPr>
  </w:style>
  <w:style w:type="table" w:customStyle="1" w:styleId="Invultabel">
    <w:name w:val="Invul tabel"/>
    <w:basedOn w:val="Basistabel"/>
    <w:uiPriority w:val="99"/>
    <w:rsid w:val="005303F2"/>
    <w:pPr>
      <w:spacing w:after="100"/>
    </w:pPr>
    <w:rPr>
      <w:rFonts w:cs="Times New Roman (Hoofdtekst CS)"/>
      <w:kern w:val="0"/>
      <w:sz w:val="20"/>
      <w:szCs w:val="20"/>
      <w:lang w:val="en-US" w:eastAsia="nl-NL"/>
      <w14:ligatures w14:val="none"/>
    </w:rPr>
    <w:tblPr/>
    <w:tblStylePr w:type="firstRow">
      <w:pPr>
        <w:jc w:val="left"/>
      </w:pPr>
      <w:rPr>
        <w:rFonts w:ascii="Yu Gothic UI" w:hAnsi="Yu Gothic UI"/>
        <w:b/>
        <w:i w:val="0"/>
        <w:color w:val="FFFFFF" w:themeColor="background1"/>
        <w:sz w:val="24"/>
        <w:u w:val="none"/>
      </w:rPr>
      <w:tblPr>
        <w:tblCellMar>
          <w:top w:w="28" w:type="dxa"/>
          <w:left w:w="28" w:type="dxa"/>
          <w:bottom w:w="28" w:type="dxa"/>
          <w:right w:w="28" w:type="dxa"/>
        </w:tblCellMar>
      </w:tblPr>
      <w:tcPr>
        <w:shd w:val="clear" w:color="auto" w:fill="1F5C9B" w:themeFill="accent1"/>
        <w:vAlign w:val="top"/>
      </w:tcPr>
    </w:tblStylePr>
    <w:tblStylePr w:type="firstCol">
      <w:rPr>
        <w:rFonts w:ascii="@Yu Gothic UI" w:hAnsi="@Yu Gothic UI"/>
        <w:b w:val="0"/>
        <w:i w:val="0"/>
        <w:color w:val="000000" w:themeColor="text1"/>
        <w:sz w:val="20"/>
      </w:rPr>
      <w:tblPr/>
      <w:tcPr>
        <w:tcBorders>
          <w:top w:val="nil"/>
          <w:insideH w:val="single" w:sz="4" w:space="0" w:color="FFFFFF" w:themeColor="background1"/>
          <w:insideV w:val="single" w:sz="4" w:space="0" w:color="FFFFFF" w:themeColor="background1"/>
        </w:tcBorders>
        <w:shd w:val="clear" w:color="auto" w:fill="C0DDE4" w:themeFill="accent3" w:themeFillTint="99"/>
        <w:noWrap/>
        <w:tcMar>
          <w:top w:w="28" w:type="dxa"/>
          <w:left w:w="28" w:type="dxa"/>
          <w:bottom w:w="28" w:type="dxa"/>
          <w:right w:w="28" w:type="dxa"/>
        </w:tcMar>
      </w:tcPr>
    </w:tblStylePr>
    <w:tblStylePr w:type="band1Vert">
      <w:tblPr/>
      <w:tcPr>
        <w:tcBorders>
          <w:insideH w:val="single" w:sz="4" w:space="0" w:color="DEE7E3" w:themeColor="accent5"/>
          <w:insideV w:val="single" w:sz="4" w:space="0" w:color="DEE7E3" w:themeColor="accent5"/>
        </w:tcBorders>
      </w:tcPr>
    </w:tblStylePr>
    <w:tblStylePr w:type="band2Vert">
      <w:tblPr/>
      <w:tcPr>
        <w:tcBorders>
          <w:insideH w:val="single" w:sz="4" w:space="0" w:color="DEE7E3" w:themeColor="accent5"/>
          <w:insideV w:val="single" w:sz="4" w:space="0" w:color="DEE7E3" w:themeColor="accent5"/>
        </w:tcBorders>
      </w:tcPr>
    </w:tblStylePr>
    <w:tblStylePr w:type="band1Horz">
      <w:tblPr/>
      <w:tcPr>
        <w:tcBorders>
          <w:top w:val="single" w:sz="4" w:space="0" w:color="DEE7E3" w:themeColor="accent5"/>
          <w:bottom w:val="single" w:sz="4" w:space="0" w:color="DEE7E3" w:themeColor="accent5"/>
          <w:right w:val="nil"/>
          <w:insideH w:val="single" w:sz="4" w:space="0" w:color="DEE7E3" w:themeColor="accent5"/>
          <w:insideV w:val="single" w:sz="4" w:space="0" w:color="DEE7E3" w:themeColor="accent5"/>
        </w:tcBorders>
      </w:tcPr>
    </w:tblStylePr>
    <w:tblStylePr w:type="band2Horz">
      <w:tblPr/>
      <w:tcPr>
        <w:tcBorders>
          <w:top w:val="single" w:sz="4" w:space="0" w:color="EAF4F6" w:themeColor="accent3" w:themeTint="33"/>
          <w:bottom w:val="single" w:sz="4" w:space="0" w:color="EAF4F6" w:themeColor="accent3" w:themeTint="33"/>
          <w:insideH w:val="single" w:sz="4" w:space="0" w:color="DEE7E3" w:themeColor="accent5"/>
          <w:insideV w:val="single" w:sz="4" w:space="0" w:color="DEE7E3" w:themeColor="accent5"/>
        </w:tcBorders>
      </w:tcPr>
    </w:tblStylePr>
  </w:style>
  <w:style w:type="table" w:customStyle="1" w:styleId="Basistabel">
    <w:name w:val="Basis tabel"/>
    <w:uiPriority w:val="99"/>
    <w:rsid w:val="001C0533"/>
    <w:pPr>
      <w:spacing w:after="0" w:line="240" w:lineRule="auto"/>
    </w:pPr>
    <w:tblPr>
      <w:tblStyleRowBandSize w:val="1"/>
      <w:tblStyleColBandSize w:val="1"/>
      <w:tblCellMar>
        <w:top w:w="57" w:type="dxa"/>
        <w:left w:w="0" w:type="dxa"/>
        <w:bottom w:w="57" w:type="dxa"/>
        <w:right w:w="0" w:type="dxa"/>
      </w:tblCellMar>
    </w:tblPr>
    <w:tblStylePr w:type="firstRow">
      <w:rPr>
        <w:rFonts w:ascii="Yu Gothic UI" w:hAnsi="Yu Gothic UI"/>
        <w:b/>
        <w:i w:val="0"/>
        <w:color w:val="FFFFFF" w:themeColor="background1"/>
        <w:sz w:val="24"/>
      </w:rPr>
      <w:tblPr/>
      <w:tcPr>
        <w:shd w:val="clear" w:color="auto" w:fill="37A668" w:themeFill="accent2"/>
      </w:tcPr>
    </w:tblStylePr>
    <w:tblStylePr w:type="firstCol">
      <w:rPr>
        <w:rFonts w:ascii="@Yu Gothic UI" w:hAnsi="@Yu Gothic UI"/>
        <w:b w:val="0"/>
        <w:i w:val="0"/>
      </w:rPr>
      <w:tblPr/>
      <w:tcPr>
        <w:tcBorders>
          <w:top w:val="nil"/>
          <w:insideH w:val="single" w:sz="4" w:space="0" w:color="FFFFFF" w:themeColor="background1"/>
          <w:insideV w:val="single" w:sz="4" w:space="0" w:color="FFFFFF" w:themeColor="background1"/>
        </w:tcBorders>
        <w:shd w:val="clear" w:color="auto" w:fill="D5E9ED" w:themeFill="accent3" w:themeFillTint="66"/>
      </w:tcPr>
    </w:tblStylePr>
    <w:tblStylePr w:type="band1Vert">
      <w:tblPr/>
      <w:tcPr>
        <w:tcBorders>
          <w:insideH w:val="single" w:sz="4" w:space="0" w:color="DEE7E3" w:themeColor="accent5"/>
          <w:insideV w:val="single" w:sz="4" w:space="0" w:color="DEE7E3" w:themeColor="accent5"/>
        </w:tcBorders>
      </w:tcPr>
    </w:tblStylePr>
    <w:tblStylePr w:type="band2Vert">
      <w:tblPr/>
      <w:tcPr>
        <w:tcBorders>
          <w:insideH w:val="single" w:sz="4" w:space="0" w:color="DEE7E3" w:themeColor="accent5"/>
          <w:insideV w:val="single" w:sz="4" w:space="0" w:color="DEE7E3" w:themeColor="accent5"/>
        </w:tcBorders>
      </w:tcPr>
    </w:tblStylePr>
    <w:tblStylePr w:type="band1Horz">
      <w:tblPr/>
      <w:tcPr>
        <w:tcBorders>
          <w:top w:val="single" w:sz="4" w:space="0" w:color="DEE7E3" w:themeColor="accent5"/>
          <w:bottom w:val="single" w:sz="4" w:space="0" w:color="DEE7E3" w:themeColor="accent5"/>
          <w:right w:val="nil"/>
          <w:insideH w:val="single" w:sz="4" w:space="0" w:color="DEE7E3" w:themeColor="accent5"/>
          <w:insideV w:val="single" w:sz="4" w:space="0" w:color="DEE7E3" w:themeColor="accent5"/>
        </w:tcBorders>
      </w:tcPr>
    </w:tblStylePr>
    <w:tblStylePr w:type="band2Horz">
      <w:tblPr/>
      <w:tcPr>
        <w:tcBorders>
          <w:top w:val="single" w:sz="4" w:space="0" w:color="DEE7E3" w:themeColor="accent5"/>
          <w:bottom w:val="single" w:sz="4" w:space="0" w:color="DEE7E3" w:themeColor="accent5"/>
          <w:insideH w:val="single" w:sz="4" w:space="0" w:color="DEE7E3" w:themeColor="accent5"/>
          <w:insideV w:val="single" w:sz="4" w:space="0" w:color="DEE7E3" w:themeColor="accent5"/>
        </w:tcBorders>
      </w:tcPr>
    </w:tblStylePr>
  </w:style>
  <w:style w:type="paragraph" w:styleId="Inhopg1">
    <w:name w:val="toc 1"/>
    <w:basedOn w:val="Standaard"/>
    <w:next w:val="Standaard"/>
    <w:autoRedefine/>
    <w:uiPriority w:val="39"/>
    <w:unhideWhenUsed/>
    <w:rsid w:val="00DE1857"/>
  </w:style>
  <w:style w:type="paragraph" w:styleId="Inhopg2">
    <w:name w:val="toc 2"/>
    <w:basedOn w:val="Standaard"/>
    <w:next w:val="Standaard"/>
    <w:autoRedefine/>
    <w:uiPriority w:val="39"/>
    <w:unhideWhenUsed/>
    <w:rsid w:val="00DE1857"/>
    <w:pPr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DE1857"/>
    <w:pPr>
      <w:ind w:left="480"/>
    </w:pPr>
  </w:style>
  <w:style w:type="character" w:styleId="Hyperlink">
    <w:name w:val="Hyperlink"/>
    <w:basedOn w:val="Standaardalinea-lettertype"/>
    <w:uiPriority w:val="99"/>
    <w:unhideWhenUsed/>
    <w:rsid w:val="00DE1857"/>
    <w:rPr>
      <w:color w:val="467886" w:themeColor="hyperlink"/>
      <w:u w:val="single"/>
    </w:rPr>
  </w:style>
  <w:style w:type="paragraph" w:styleId="Lijstopsomteken2">
    <w:name w:val="List Bullet 2"/>
    <w:aliases w:val="Opsomming groen"/>
    <w:basedOn w:val="Lijstopsomteken"/>
    <w:link w:val="Lijstopsomteken2Char"/>
    <w:uiPriority w:val="99"/>
    <w:unhideWhenUsed/>
    <w:qFormat/>
    <w:rsid w:val="0075463B"/>
    <w:pPr>
      <w:numPr>
        <w:numId w:val="8"/>
      </w:numPr>
    </w:pPr>
  </w:style>
  <w:style w:type="paragraph" w:styleId="Lijstopsomteken">
    <w:name w:val="List Bullet"/>
    <w:aliases w:val="Opsomming"/>
    <w:basedOn w:val="Lijstalinea"/>
    <w:link w:val="LijstopsomtekenChar"/>
    <w:uiPriority w:val="99"/>
    <w:unhideWhenUsed/>
    <w:qFormat/>
    <w:rsid w:val="00285E2A"/>
    <w:pPr>
      <w:numPr>
        <w:numId w:val="6"/>
      </w:numPr>
      <w:spacing w:after="240" w:afterAutospacing="0"/>
      <w:ind w:left="357" w:hanging="357"/>
    </w:pPr>
  </w:style>
  <w:style w:type="paragraph" w:styleId="Voettekst">
    <w:name w:val="footer"/>
    <w:basedOn w:val="Standaard"/>
    <w:link w:val="VoettekstChar"/>
    <w:uiPriority w:val="99"/>
    <w:unhideWhenUsed/>
    <w:qFormat/>
    <w:rsid w:val="00234B9A"/>
    <w:pPr>
      <w:tabs>
        <w:tab w:val="center" w:pos="4536"/>
        <w:tab w:val="right" w:pos="9072"/>
      </w:tabs>
      <w:spacing w:after="0" w:line="240" w:lineRule="auto"/>
    </w:pPr>
    <w:rPr>
      <w:sz w:val="16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6A2CCA"/>
    <w:rPr>
      <w:rFonts w:ascii="Raleway" w:hAnsi="Raleway" w:cs="Raleway"/>
      <w:color w:val="000000"/>
      <w:kern w:val="0"/>
      <w:sz w:val="21"/>
      <w:szCs w:val="21"/>
      <w:lang w:val="en-US"/>
    </w:rPr>
  </w:style>
  <w:style w:type="character" w:customStyle="1" w:styleId="LijstopsomtekenChar">
    <w:name w:val="Lijst opsom.teken Char"/>
    <w:aliases w:val="Opsomming Char"/>
    <w:basedOn w:val="LijstalineaChar"/>
    <w:link w:val="Lijstopsomteken"/>
    <w:uiPriority w:val="99"/>
    <w:rsid w:val="00285E2A"/>
    <w:rPr>
      <w:rFonts w:ascii="Raleway" w:hAnsi="Raleway" w:cs="Raleway"/>
      <w:color w:val="000000"/>
      <w:kern w:val="0"/>
      <w:sz w:val="20"/>
      <w:szCs w:val="21"/>
      <w:lang w:val="en-US"/>
    </w:rPr>
  </w:style>
  <w:style w:type="character" w:customStyle="1" w:styleId="VoettekstChar">
    <w:name w:val="Voettekst Char"/>
    <w:basedOn w:val="Standaardalinea-lettertype"/>
    <w:link w:val="Voettekst"/>
    <w:uiPriority w:val="99"/>
    <w:rsid w:val="00234B9A"/>
    <w:rPr>
      <w:rFonts w:ascii="Raleway" w:hAnsi="Raleway" w:cs="Raleway"/>
      <w:kern w:val="0"/>
      <w:sz w:val="16"/>
      <w:szCs w:val="21"/>
      <w:lang w:val="en-US"/>
    </w:rPr>
  </w:style>
  <w:style w:type="numbering" w:customStyle="1" w:styleId="Huidigelijst1">
    <w:name w:val="Huidige lijst1"/>
    <w:uiPriority w:val="99"/>
    <w:rsid w:val="00052556"/>
    <w:pPr>
      <w:numPr>
        <w:numId w:val="16"/>
      </w:numPr>
    </w:pPr>
  </w:style>
  <w:style w:type="paragraph" w:customStyle="1" w:styleId="Aanvinkhokje">
    <w:name w:val="Aanvink hokje"/>
    <w:basedOn w:val="Lijstalinea"/>
    <w:next w:val="Standaard"/>
    <w:rsid w:val="00BF5A26"/>
    <w:pPr>
      <w:numPr>
        <w:numId w:val="18"/>
      </w:numPr>
    </w:pPr>
    <w:rPr>
      <w:color w:val="000000" w:themeColor="text1"/>
      <w:szCs w:val="28"/>
      <w:lang w:eastAsia="nl-NL"/>
      <w14:ligatures w14:val="none"/>
    </w:rPr>
  </w:style>
  <w:style w:type="paragraph" w:styleId="Duidelijkcitaat">
    <w:name w:val="Intense Quote"/>
    <w:aliases w:val="Uitgelicht alinea"/>
    <w:basedOn w:val="Standaard"/>
    <w:next w:val="Standaard"/>
    <w:link w:val="DuidelijkcitaatChar"/>
    <w:uiPriority w:val="30"/>
    <w:qFormat/>
    <w:rsid w:val="007C25EB"/>
    <w:pPr>
      <w:shd w:val="clear" w:color="auto" w:fill="C0DDE4" w:themeFill="accent3" w:themeFillTint="99"/>
      <w:spacing w:after="0" w:afterAutospacing="0"/>
      <w:ind w:left="284" w:right="284"/>
    </w:pPr>
    <w:rPr>
      <w:bCs/>
      <w:color w:val="000000" w:themeColor="text1"/>
    </w:rPr>
  </w:style>
  <w:style w:type="character" w:customStyle="1" w:styleId="DuidelijkcitaatChar">
    <w:name w:val="Duidelijk citaat Char"/>
    <w:aliases w:val="Uitgelicht alinea Char"/>
    <w:basedOn w:val="Standaardalinea-lettertype"/>
    <w:link w:val="Duidelijkcitaat"/>
    <w:uiPriority w:val="30"/>
    <w:rsid w:val="007C25EB"/>
    <w:rPr>
      <w:rFonts w:ascii="Raleway" w:hAnsi="Raleway" w:cs="Raleway"/>
      <w:bCs/>
      <w:color w:val="000000" w:themeColor="text1"/>
      <w:kern w:val="0"/>
      <w:sz w:val="20"/>
      <w:szCs w:val="21"/>
      <w:shd w:val="clear" w:color="auto" w:fill="C0DDE4" w:themeFill="accent3" w:themeFillTint="99"/>
    </w:rPr>
  </w:style>
  <w:style w:type="paragraph" w:styleId="Voetnoottekst">
    <w:name w:val="footnote text"/>
    <w:basedOn w:val="Standaard"/>
    <w:link w:val="VoetnoottekstChar"/>
    <w:uiPriority w:val="99"/>
    <w:unhideWhenUsed/>
    <w:qFormat/>
    <w:rsid w:val="009B6AD2"/>
    <w:pPr>
      <w:spacing w:after="20" w:afterAutospacing="0"/>
    </w:pPr>
    <w:rPr>
      <w:sz w:val="16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9B6AD2"/>
    <w:rPr>
      <w:rFonts w:ascii="Raleway" w:hAnsi="Raleway" w:cs="Raleway"/>
      <w:kern w:val="0"/>
      <w:sz w:val="16"/>
      <w:szCs w:val="20"/>
      <w:lang w:val="en-US"/>
    </w:rPr>
  </w:style>
  <w:style w:type="character" w:styleId="Paginanummer">
    <w:name w:val="page number"/>
    <w:basedOn w:val="Standaardalinea-lettertype"/>
    <w:uiPriority w:val="99"/>
    <w:semiHidden/>
    <w:unhideWhenUsed/>
    <w:rsid w:val="00DC6E96"/>
  </w:style>
  <w:style w:type="paragraph" w:styleId="Standaardinspringing">
    <w:name w:val="Normal Indent"/>
    <w:basedOn w:val="Standaard"/>
    <w:uiPriority w:val="99"/>
    <w:unhideWhenUsed/>
    <w:rsid w:val="001017EC"/>
    <w:pPr>
      <w:ind w:left="708"/>
    </w:pPr>
  </w:style>
  <w:style w:type="character" w:styleId="Voetnootmarkering">
    <w:name w:val="footnote reference"/>
    <w:basedOn w:val="Standaardalinea-lettertype"/>
    <w:uiPriority w:val="99"/>
    <w:semiHidden/>
    <w:unhideWhenUsed/>
    <w:rsid w:val="00DB19CA"/>
    <w:rPr>
      <w:vertAlign w:val="superscript"/>
    </w:rPr>
  </w:style>
  <w:style w:type="paragraph" w:styleId="Koptekst">
    <w:name w:val="header"/>
    <w:basedOn w:val="Standaard"/>
    <w:link w:val="KoptekstChar"/>
    <w:uiPriority w:val="99"/>
    <w:unhideWhenUsed/>
    <w:rsid w:val="007A4F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A4F42"/>
    <w:rPr>
      <w:rFonts w:ascii="Raleway" w:hAnsi="Raleway" w:cs="Raleway"/>
      <w:kern w:val="0"/>
      <w:sz w:val="20"/>
      <w:szCs w:val="21"/>
    </w:rPr>
  </w:style>
  <w:style w:type="table" w:customStyle="1" w:styleId="Tabelraster411">
    <w:name w:val="Tabelraster411"/>
    <w:basedOn w:val="Standaardtabel"/>
    <w:next w:val="Tabelraster"/>
    <w:uiPriority w:val="59"/>
    <w:rsid w:val="00D143BC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39"/>
    <w:rsid w:val="00D143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nopgelostemelding">
    <w:name w:val="Unresolved Mention"/>
    <w:basedOn w:val="Standaardalinea-lettertype"/>
    <w:uiPriority w:val="99"/>
    <w:semiHidden/>
    <w:unhideWhenUsed/>
    <w:rsid w:val="002A24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ijsselberkel.n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kindkans.nl/downloads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jsselberkel.nl/voor-ouders/privacy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toinette.ruisch\AppData\Local\Microsoft\Windows\INetCache\Content.Outlook\90W40ZWP\Ijssel-berkel-format-formulieren-14juni2024.dotx" TargetMode="External"/></Relationships>
</file>

<file path=word/theme/theme1.xml><?xml version="1.0" encoding="utf-8"?>
<a:theme xmlns:a="http://schemas.openxmlformats.org/drawingml/2006/main" name="thema-ijssel-berkel">
  <a:themeElements>
    <a:clrScheme name="Aangepast 2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F5C9B"/>
      </a:accent1>
      <a:accent2>
        <a:srgbClr val="37A668"/>
      </a:accent2>
      <a:accent3>
        <a:srgbClr val="97C8D3"/>
      </a:accent3>
      <a:accent4>
        <a:srgbClr val="8FBC90"/>
      </a:accent4>
      <a:accent5>
        <a:srgbClr val="DEE7E3"/>
      </a:accent5>
      <a:accent6>
        <a:srgbClr val="008AC3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accent3">
            <a:lumMod val="60000"/>
            <a:lumOff val="40000"/>
          </a:schemeClr>
        </a:solidFill>
        <a:ln w="6350">
          <a:noFill/>
        </a:ln>
      </a:spPr>
      <a:bodyPr wrap="square" lIns="108000" tIns="144000" rIns="108000" bIns="144000" rtlCol="0" anchor="ctr" upright="1">
        <a:sp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5d48167-320a-40cc-bf65-ebb68efe7f87">
      <Terms xmlns="http://schemas.microsoft.com/office/infopath/2007/PartnerControls"/>
    </lcf76f155ced4ddcb4097134ff3c332f>
    <TaxCatchAll xmlns="9dced29a-34f1-42f8-b96d-c5f38b3d539d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431A1C48A1BF42A8B5B551B5E81297" ma:contentTypeVersion="12" ma:contentTypeDescription="Een nieuw document maken." ma:contentTypeScope="" ma:versionID="42ad1db5c7a41180050719def4675621">
  <xsd:schema xmlns:xsd="http://www.w3.org/2001/XMLSchema" xmlns:xs="http://www.w3.org/2001/XMLSchema" xmlns:p="http://schemas.microsoft.com/office/2006/metadata/properties" xmlns:ns2="e5d48167-320a-40cc-bf65-ebb68efe7f87" xmlns:ns3="9dced29a-34f1-42f8-b96d-c5f38b3d539d" targetNamespace="http://schemas.microsoft.com/office/2006/metadata/properties" ma:root="true" ma:fieldsID="add26fcbbdbede79ac74c0043d191015" ns2:_="" ns3:_="">
    <xsd:import namespace="e5d48167-320a-40cc-bf65-ebb68efe7f87"/>
    <xsd:import namespace="9dced29a-34f1-42f8-b96d-c5f38b3d53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d48167-320a-40cc-bf65-ebb68efe7f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09d425c4-498f-4f57-91ae-c4141e6cb9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ced29a-34f1-42f8-b96d-c5f38b3d539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a5c10fe-085d-4a6a-aa3e-8d85e493a0c3}" ma:internalName="TaxCatchAll" ma:showField="CatchAllData" ma:web="9dced29a-34f1-42f8-b96d-c5f38b3d53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2EC5568-65D0-47B3-AB82-B9E2E103EE5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2371295-34C8-4F55-ABF8-2D1AF2A528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284F96-375F-46AA-B0AF-923DD7977D2D}">
  <ds:schemaRefs>
    <ds:schemaRef ds:uri="http://schemas.microsoft.com/office/2006/metadata/properties"/>
    <ds:schemaRef ds:uri="http://schemas.microsoft.com/office/infopath/2007/PartnerControls"/>
    <ds:schemaRef ds:uri="e5d48167-320a-40cc-bf65-ebb68efe7f87"/>
    <ds:schemaRef ds:uri="9dced29a-34f1-42f8-b96d-c5f38b3d539d"/>
  </ds:schemaRefs>
</ds:datastoreItem>
</file>

<file path=customXml/itemProps4.xml><?xml version="1.0" encoding="utf-8"?>
<ds:datastoreItem xmlns:ds="http://schemas.openxmlformats.org/officeDocument/2006/customXml" ds:itemID="{7B901133-EC3A-45AD-9CF9-D43609E8D4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d48167-320a-40cc-bf65-ebb68efe7f87"/>
    <ds:schemaRef ds:uri="9dced29a-34f1-42f8-b96d-c5f38b3d53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de6f1e8d-7064-4ab8-8f5d-6eacc82262c3}" enabled="0" method="" siteId="{de6f1e8d-7064-4ab8-8f5d-6eacc82262c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Ijssel-berkel-format-formulieren-14juni2024</Template>
  <TotalTime>1</TotalTime>
  <Pages>5</Pages>
  <Words>815</Words>
  <Characters>5047</Characters>
  <Application>Microsoft Office Word</Application>
  <DocSecurity>0</DocSecurity>
  <Lines>91</Lines>
  <Paragraphs>26</Paragraphs>
  <ScaleCrop>false</ScaleCrop>
  <Company/>
  <LinksUpToDate>false</LinksUpToDate>
  <CharactersWithSpaces>5836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Antoinette Ruisch</dc:creator>
  <cp:keywords/>
  <dc:description/>
  <cp:lastModifiedBy>Annelies de Jonge</cp:lastModifiedBy>
  <cp:revision>2</cp:revision>
  <cp:lastPrinted>2024-06-13T01:11:00Z</cp:lastPrinted>
  <dcterms:created xsi:type="dcterms:W3CDTF">2026-07-13T13:22:00Z</dcterms:created>
  <dcterms:modified xsi:type="dcterms:W3CDTF">2026-07-13T13:22:00Z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0x01010042431A1C48A1BF42A8B5B551B5E81297</vt:lpwstr>
  </property>
  <property fmtid="{D5CDD505-2E9C-101B-9397-08002B2CF9AE}" pid="3" name="Order">
    <vt:r8>88000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  <property fmtid="{D5CDD505-2E9C-101B-9397-08002B2CF9AE}" pid="11" name="docLang">
    <vt:lpwstr>nl</vt:lpwstr>
  </property>
</Properties>
</file>