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D1D3" w14:textId="34799CE3" w:rsidR="00F15A92" w:rsidRPr="006D1847" w:rsidRDefault="00EB1CDB" w:rsidP="00AE342F">
      <w:pPr>
        <w:pStyle w:val="Kop1"/>
        <w:spacing w:before="60" w:line="24" w:lineRule="atLeast"/>
        <w:jc w:val="center"/>
        <w:rPr>
          <w:sz w:val="36"/>
        </w:rPr>
      </w:pPr>
      <w:r w:rsidRPr="006D1847">
        <w:rPr>
          <w:sz w:val="36"/>
        </w:rPr>
        <w:t xml:space="preserve">Aanvraagformulier </w:t>
      </w:r>
      <w:r w:rsidR="00747968">
        <w:rPr>
          <w:sz w:val="36"/>
        </w:rPr>
        <w:t>Arrangement Terugplaatsing</w:t>
      </w:r>
    </w:p>
    <w:p w14:paraId="5E305AB3" w14:textId="77777777" w:rsidR="00EB1CDB" w:rsidRPr="001A2881" w:rsidRDefault="00EB1CDB" w:rsidP="00AE342F">
      <w:pPr>
        <w:spacing w:before="60" w:after="60" w:afterAutospacing="0" w:line="24" w:lineRule="atLeast"/>
        <w:jc w:val="center"/>
        <w:rPr>
          <w:b/>
          <w:color w:val="3BA861"/>
          <w:sz w:val="22"/>
        </w:rPr>
      </w:pPr>
      <w:r w:rsidRPr="001A2881">
        <w:rPr>
          <w:b/>
          <w:color w:val="3BA861"/>
          <w:sz w:val="32"/>
        </w:rPr>
        <w:t>Samenwerkingsverband IJssel Berkel</w:t>
      </w:r>
    </w:p>
    <w:p w14:paraId="32279D74" w14:textId="40124590" w:rsidR="13968439" w:rsidRDefault="13968439" w:rsidP="13968439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2071"/>
        <w:gridCol w:w="2072"/>
        <w:gridCol w:w="2072"/>
      </w:tblGrid>
      <w:tr w:rsidR="00EB1CDB" w:rsidRPr="00C938A3" w14:paraId="02F3C512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4"/>
          </w:tcPr>
          <w:p w14:paraId="2C28B28D" w14:textId="77777777" w:rsidR="00783718" w:rsidRPr="006D1847" w:rsidRDefault="00EB1CDB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bookmarkStart w:id="0" w:name="_Hlk178258148"/>
            <w:r w:rsidRPr="006D1847">
              <w:rPr>
                <w:bCs/>
                <w:sz w:val="24"/>
                <w:lang w:val="nl-NL"/>
              </w:rPr>
              <w:t>1.</w:t>
            </w:r>
            <w:r w:rsidRPr="006D1847">
              <w:rPr>
                <w:bCs/>
                <w:sz w:val="24"/>
                <w:lang w:val="nl-NL"/>
              </w:rPr>
              <w:tab/>
              <w:t>Gegevens kind en ouder(s)/verzorger(s)</w:t>
            </w:r>
            <w:r w:rsidR="00783718" w:rsidRPr="006D1847">
              <w:rPr>
                <w:bCs/>
                <w:sz w:val="24"/>
                <w:lang w:val="nl-NL"/>
              </w:rPr>
              <w:t xml:space="preserve">   </w:t>
            </w:r>
          </w:p>
          <w:p w14:paraId="305689DE" w14:textId="77777777" w:rsidR="00A42796" w:rsidRPr="00783718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</w:rPr>
            </w:pPr>
            <w:r w:rsidRPr="006D1847">
              <w:rPr>
                <w:bCs/>
                <w:sz w:val="24"/>
                <w:lang w:val="nl-NL"/>
              </w:rPr>
              <w:t xml:space="preserve">     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  <w:t xml:space="preserve">       </w:t>
            </w:r>
            <w:proofErr w:type="spellStart"/>
            <w:r w:rsidR="00CD696D">
              <w:rPr>
                <w:b w:val="0"/>
                <w:sz w:val="18"/>
              </w:rPr>
              <w:t>vo</w:t>
            </w:r>
            <w:r w:rsidR="00EB1CDB" w:rsidRPr="00EB1CDB">
              <w:rPr>
                <w:b w:val="0"/>
                <w:sz w:val="18"/>
              </w:rPr>
              <w:t>lgens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gemeentelijke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basisadministratie</w:t>
            </w:r>
            <w:proofErr w:type="spellEnd"/>
            <w:r w:rsidR="00EB1CDB" w:rsidRPr="00EB1CDB">
              <w:rPr>
                <w:b w:val="0"/>
                <w:sz w:val="18"/>
              </w:rPr>
              <w:t xml:space="preserve"> </w:t>
            </w:r>
            <w:proofErr w:type="spellStart"/>
            <w:r w:rsidR="00EB1CDB" w:rsidRPr="00EB1CDB">
              <w:rPr>
                <w:b w:val="0"/>
                <w:sz w:val="18"/>
              </w:rPr>
              <w:t>persone</w:t>
            </w:r>
            <w:r w:rsidR="00A42796">
              <w:rPr>
                <w:b w:val="0"/>
                <w:sz w:val="18"/>
              </w:rPr>
              <w:t>n</w:t>
            </w:r>
            <w:proofErr w:type="spellEnd"/>
          </w:p>
        </w:tc>
      </w:tr>
      <w:tr w:rsidR="0000765B" w:rsidRPr="00C938A3" w14:paraId="0FAA39B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CDBF896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Achternaam, voorvoegsels </w:t>
            </w:r>
            <w:r w:rsidR="00996D7B">
              <w:rPr>
                <w:color w:val="175EAA"/>
              </w:rPr>
              <w:t>kind</w:t>
            </w:r>
          </w:p>
        </w:tc>
        <w:tc>
          <w:tcPr>
            <w:tcW w:w="6215" w:type="dxa"/>
            <w:gridSpan w:val="3"/>
          </w:tcPr>
          <w:p w14:paraId="7DDC8368" w14:textId="77777777" w:rsidR="0000765B" w:rsidRPr="00B74241" w:rsidRDefault="0000765B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00765B" w:rsidRPr="00C938A3" w14:paraId="1A4CA8E3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0753B50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Voornamen (voluit)</w:t>
            </w:r>
          </w:p>
        </w:tc>
        <w:tc>
          <w:tcPr>
            <w:tcW w:w="6215" w:type="dxa"/>
            <w:gridSpan w:val="3"/>
          </w:tcPr>
          <w:p w14:paraId="7C711C03" w14:textId="77777777" w:rsidR="0000765B" w:rsidRPr="00B74241" w:rsidRDefault="0000765B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195E73E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09F7C171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Straat en huisnummer</w:t>
            </w:r>
          </w:p>
        </w:tc>
        <w:tc>
          <w:tcPr>
            <w:tcW w:w="6215" w:type="dxa"/>
            <w:gridSpan w:val="3"/>
          </w:tcPr>
          <w:p w14:paraId="00C4CFA4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5932196E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791875D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Postcode en woonplaats</w:t>
            </w:r>
          </w:p>
        </w:tc>
        <w:tc>
          <w:tcPr>
            <w:tcW w:w="6215" w:type="dxa"/>
            <w:gridSpan w:val="3"/>
          </w:tcPr>
          <w:p w14:paraId="0502D856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5DB4F4D7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72068805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Geslacht</w:t>
            </w:r>
          </w:p>
        </w:tc>
        <w:tc>
          <w:tcPr>
            <w:tcW w:w="2071" w:type="dxa"/>
          </w:tcPr>
          <w:p w14:paraId="7F9D19B4" w14:textId="77777777" w:rsidR="00A42796" w:rsidRPr="00922EDA" w:rsidRDefault="00E77F1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100165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0D5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Jongen</w:t>
            </w:r>
          </w:p>
        </w:tc>
        <w:tc>
          <w:tcPr>
            <w:tcW w:w="2072" w:type="dxa"/>
          </w:tcPr>
          <w:p w14:paraId="48F01230" w14:textId="77777777" w:rsidR="00A42796" w:rsidRPr="00922EDA" w:rsidRDefault="00E77F1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62970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Meisje </w:t>
            </w:r>
          </w:p>
        </w:tc>
        <w:tc>
          <w:tcPr>
            <w:tcW w:w="2072" w:type="dxa"/>
          </w:tcPr>
          <w:p w14:paraId="3CF6A8C2" w14:textId="77777777" w:rsidR="00A42796" w:rsidRPr="00922EDA" w:rsidRDefault="00E77F1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173916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</w:p>
        </w:tc>
      </w:tr>
      <w:tr w:rsidR="00A42796" w:rsidRPr="00C938A3" w14:paraId="4B6E7A9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221B832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Geboortedatum</w:t>
            </w:r>
          </w:p>
        </w:tc>
        <w:tc>
          <w:tcPr>
            <w:tcW w:w="6215" w:type="dxa"/>
            <w:gridSpan w:val="3"/>
          </w:tcPr>
          <w:p w14:paraId="62A412B4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6F17F1AB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68625669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Groepsverloop</w:t>
            </w:r>
          </w:p>
        </w:tc>
        <w:tc>
          <w:tcPr>
            <w:tcW w:w="6215" w:type="dxa"/>
            <w:gridSpan w:val="3"/>
          </w:tcPr>
          <w:p w14:paraId="1F99ECA3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0FB3154E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49F1FC4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Verandering van school?</w:t>
            </w:r>
          </w:p>
          <w:p w14:paraId="67925261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Zo ja, wat is de reden?</w:t>
            </w:r>
          </w:p>
        </w:tc>
        <w:tc>
          <w:tcPr>
            <w:tcW w:w="6215" w:type="dxa"/>
            <w:gridSpan w:val="3"/>
          </w:tcPr>
          <w:p w14:paraId="736F4B92" w14:textId="77777777" w:rsidR="00A42796" w:rsidRPr="006D1847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1DB7F91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64450F26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Achternaam en voorletters</w:t>
            </w:r>
            <w:r w:rsidRPr="006D1847">
              <w:rPr>
                <w:color w:val="175EAA"/>
                <w:lang w:val="nl-NL"/>
              </w:rPr>
              <w:br/>
              <w:t>ouder(s) / verzorger(s)</w:t>
            </w:r>
          </w:p>
        </w:tc>
        <w:tc>
          <w:tcPr>
            <w:tcW w:w="6215" w:type="dxa"/>
            <w:gridSpan w:val="3"/>
          </w:tcPr>
          <w:p w14:paraId="48631F63" w14:textId="77777777" w:rsidR="00A42796" w:rsidRPr="006D1847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37E90B3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35DC0FA5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Bij wie ligt het bevoegd gezag?</w:t>
            </w:r>
          </w:p>
        </w:tc>
        <w:tc>
          <w:tcPr>
            <w:tcW w:w="2071" w:type="dxa"/>
          </w:tcPr>
          <w:p w14:paraId="5651056E" w14:textId="77777777" w:rsidR="00A42796" w:rsidRPr="00922EDA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23277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</w:t>
            </w:r>
            <w:proofErr w:type="spellStart"/>
            <w:r w:rsidR="00A42796" w:rsidRPr="00922EDA">
              <w:t>Beide</w:t>
            </w:r>
            <w:proofErr w:type="spellEnd"/>
            <w:r w:rsidR="00A42796" w:rsidRPr="00922EDA">
              <w:t xml:space="preserve"> </w:t>
            </w:r>
            <w:proofErr w:type="spellStart"/>
            <w:r w:rsidR="00A42796" w:rsidRPr="00922EDA">
              <w:t>ouders</w:t>
            </w:r>
            <w:proofErr w:type="spellEnd"/>
            <w:r w:rsidR="00A42796" w:rsidRPr="00922EDA">
              <w:t xml:space="preserve"> </w:t>
            </w:r>
            <w:r w:rsidR="00A42796" w:rsidRPr="00922EDA">
              <w:br/>
            </w:r>
            <w:sdt>
              <w:sdtPr>
                <w:rPr>
                  <w:szCs w:val="20"/>
                </w:rPr>
                <w:id w:val="-172467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</w:t>
            </w:r>
            <w:bookmarkStart w:id="1" w:name="_Hlk178255099"/>
            <w:proofErr w:type="spellStart"/>
            <w:r w:rsidR="00A42796" w:rsidRPr="00922EDA">
              <w:t>Verzorger</w:t>
            </w:r>
            <w:bookmarkEnd w:id="1"/>
            <w:proofErr w:type="spellEnd"/>
            <w:r w:rsidR="00A42796" w:rsidRPr="00922EDA">
              <w:t>(s)</w:t>
            </w:r>
            <w:r w:rsidR="00A42796" w:rsidRPr="00922EDA">
              <w:tab/>
            </w:r>
          </w:p>
        </w:tc>
        <w:tc>
          <w:tcPr>
            <w:tcW w:w="2072" w:type="dxa"/>
          </w:tcPr>
          <w:p w14:paraId="7D4A3AA7" w14:textId="77777777" w:rsidR="00A42796" w:rsidRPr="00922EDA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65036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Moeder</w:t>
            </w:r>
            <w:r w:rsidR="00A42796" w:rsidRPr="00922EDA">
              <w:br/>
            </w:r>
            <w:sdt>
              <w:sdtPr>
                <w:rPr>
                  <w:szCs w:val="20"/>
                </w:rPr>
                <w:id w:val="29757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Anders, nl</w:t>
            </w:r>
            <w:r w:rsidR="004B471C" w:rsidRPr="00922EDA">
              <w:t>.:</w:t>
            </w:r>
          </w:p>
        </w:tc>
        <w:tc>
          <w:tcPr>
            <w:tcW w:w="2072" w:type="dxa"/>
          </w:tcPr>
          <w:p w14:paraId="23B915E0" w14:textId="77777777" w:rsidR="00A42796" w:rsidRPr="00922EDA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-33160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796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A42796" w:rsidRPr="00922EDA">
              <w:t xml:space="preserve"> Vader</w:t>
            </w:r>
          </w:p>
          <w:p w14:paraId="0E88F9EF" w14:textId="77777777" w:rsidR="00A42796" w:rsidRPr="00922EDA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42796" w:rsidRPr="00C938A3" w14:paraId="1B34229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25FD1BD" w14:textId="77777777" w:rsidR="00A42796" w:rsidRPr="006D1847" w:rsidRDefault="00A4279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Adres</w:t>
            </w:r>
            <w:r w:rsidR="00AC0505" w:rsidRPr="006D1847">
              <w:rPr>
                <w:color w:val="175EAA"/>
                <w:lang w:val="nl-NL"/>
              </w:rPr>
              <w:t>(sen)</w:t>
            </w:r>
            <w:r w:rsidRPr="006D1847">
              <w:rPr>
                <w:color w:val="175EAA"/>
                <w:lang w:val="nl-NL"/>
              </w:rPr>
              <w:t xml:space="preserve"> ouder(s)/verzorger(s) </w:t>
            </w:r>
            <w:r w:rsidR="003052C0" w:rsidRPr="006D1847">
              <w:rPr>
                <w:color w:val="175EAA"/>
                <w:lang w:val="nl-NL"/>
              </w:rPr>
              <w:t xml:space="preserve">- </w:t>
            </w:r>
            <w:r w:rsidRPr="006D1847">
              <w:rPr>
                <w:color w:val="175EAA"/>
                <w:lang w:val="nl-NL"/>
              </w:rPr>
              <w:t>indien afwijkend van bovenstaand</w:t>
            </w:r>
          </w:p>
        </w:tc>
        <w:tc>
          <w:tcPr>
            <w:tcW w:w="6215" w:type="dxa"/>
            <w:gridSpan w:val="3"/>
          </w:tcPr>
          <w:p w14:paraId="30FDFF33" w14:textId="77777777" w:rsidR="00A42796" w:rsidRPr="006D1847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A42796" w:rsidRPr="00C938A3" w14:paraId="73F3521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3A1EF9C1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Telefoonnummer(s)</w:t>
            </w:r>
          </w:p>
        </w:tc>
        <w:tc>
          <w:tcPr>
            <w:tcW w:w="6215" w:type="dxa"/>
            <w:gridSpan w:val="3"/>
          </w:tcPr>
          <w:p w14:paraId="51603C3A" w14:textId="77777777" w:rsidR="00A42796" w:rsidRPr="00B74241" w:rsidRDefault="00A4279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A42796" w:rsidRPr="00C938A3" w14:paraId="70D0A8E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8A20298" w14:textId="77777777" w:rsidR="00A42796" w:rsidRPr="00B74241" w:rsidRDefault="00A4279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E-mailadres(sen)</w:t>
            </w:r>
          </w:p>
        </w:tc>
        <w:tc>
          <w:tcPr>
            <w:tcW w:w="6215" w:type="dxa"/>
            <w:gridSpan w:val="3"/>
          </w:tcPr>
          <w:p w14:paraId="5A4A55F6" w14:textId="77777777" w:rsidR="00A42796" w:rsidRPr="00B74241" w:rsidRDefault="00A4279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bookmarkEnd w:id="0"/>
    </w:tbl>
    <w:p w14:paraId="0FECFE17" w14:textId="77777777" w:rsidR="0000765B" w:rsidRPr="00AE342F" w:rsidRDefault="0000765B" w:rsidP="00AE342F">
      <w:pPr>
        <w:spacing w:before="60" w:after="60" w:afterAutospacing="0" w:line="24" w:lineRule="atLeast"/>
        <w:rPr>
          <w:sz w:val="10"/>
        </w:rPr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967"/>
        <w:gridCol w:w="5779"/>
      </w:tblGrid>
      <w:tr w:rsidR="00CD696D" w:rsidRPr="00C938A3" w14:paraId="755FEA24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11DC6D2F" w14:textId="77777777" w:rsidR="00CD696D" w:rsidRPr="006D1847" w:rsidRDefault="00CD696D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2.</w:t>
            </w:r>
            <w:r w:rsidRPr="006D1847">
              <w:rPr>
                <w:bCs/>
                <w:sz w:val="24"/>
                <w:lang w:val="nl-NL"/>
              </w:rPr>
              <w:tab/>
              <w:t xml:space="preserve">Gegevens </w:t>
            </w:r>
            <w:r w:rsidR="00783718" w:rsidRPr="006D1847">
              <w:rPr>
                <w:bCs/>
                <w:sz w:val="24"/>
                <w:lang w:val="nl-NL"/>
              </w:rPr>
              <w:t>aanvragende school</w:t>
            </w:r>
          </w:p>
          <w:p w14:paraId="505559B9" w14:textId="77777777" w:rsidR="00CD696D" w:rsidRPr="006D1847" w:rsidRDefault="00CD696D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lang w:val="nl-NL"/>
              </w:rPr>
              <w:tab/>
            </w:r>
            <w:r w:rsidR="00783718" w:rsidRPr="006D1847">
              <w:rPr>
                <w:b w:val="0"/>
                <w:sz w:val="18"/>
                <w:lang w:val="nl-NL"/>
              </w:rPr>
              <w:t xml:space="preserve">of aanleveren via administratiesysteem </w:t>
            </w:r>
          </w:p>
        </w:tc>
      </w:tr>
      <w:tr w:rsidR="00CD696D" w:rsidRPr="00C938A3" w14:paraId="3C98A954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7BA66268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Naam aanvragende school</w:t>
            </w:r>
          </w:p>
        </w:tc>
        <w:tc>
          <w:tcPr>
            <w:tcW w:w="6215" w:type="dxa"/>
          </w:tcPr>
          <w:p w14:paraId="391A2F63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696D" w:rsidRPr="00C938A3" w14:paraId="33C974AF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47A4D67A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Brinnummer</w:t>
            </w:r>
          </w:p>
        </w:tc>
        <w:tc>
          <w:tcPr>
            <w:tcW w:w="6215" w:type="dxa"/>
          </w:tcPr>
          <w:p w14:paraId="19C4F3CB" w14:textId="77777777" w:rsidR="00CD696D" w:rsidRPr="00C938A3" w:rsidRDefault="00CD696D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1A7C39D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28E316B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Plaats</w:t>
            </w:r>
          </w:p>
        </w:tc>
        <w:tc>
          <w:tcPr>
            <w:tcW w:w="6215" w:type="dxa"/>
          </w:tcPr>
          <w:p w14:paraId="340AB987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0505" w:rsidRPr="00C938A3" w14:paraId="2FCE31A0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2AC41073" w14:textId="77777777" w:rsidR="00AC0505" w:rsidRPr="00B74241" w:rsidRDefault="00AC0505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Bestuur</w:t>
            </w:r>
          </w:p>
        </w:tc>
        <w:tc>
          <w:tcPr>
            <w:tcW w:w="6215" w:type="dxa"/>
          </w:tcPr>
          <w:p w14:paraId="3EB7E4B8" w14:textId="77777777" w:rsidR="00AC0505" w:rsidRPr="00C938A3" w:rsidRDefault="00AC0505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550F3E43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452853E" w14:textId="21AB25CF" w:rsidR="00CD696D" w:rsidRPr="00747968" w:rsidRDefault="00783718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747968">
              <w:rPr>
                <w:color w:val="175EAA"/>
                <w:lang w:val="nl-NL"/>
              </w:rPr>
              <w:t xml:space="preserve">Naam </w:t>
            </w:r>
            <w:r w:rsidR="00747968" w:rsidRPr="00747968">
              <w:rPr>
                <w:color w:val="175EAA"/>
                <w:lang w:val="nl-NL"/>
              </w:rPr>
              <w:t>intern begeleider/kwaliteit coördinator</w:t>
            </w:r>
          </w:p>
        </w:tc>
        <w:tc>
          <w:tcPr>
            <w:tcW w:w="6215" w:type="dxa"/>
          </w:tcPr>
          <w:p w14:paraId="3CCE6541" w14:textId="77777777" w:rsidR="00CD696D" w:rsidRPr="00747968" w:rsidRDefault="00CD696D" w:rsidP="00AE342F">
            <w:pPr>
              <w:spacing w:before="60" w:after="60" w:afterAutospacing="0" w:line="24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AC0505" w:rsidRPr="00C938A3" w14:paraId="5725AA4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44D46D67" w14:textId="77777777" w:rsidR="00AC0505" w:rsidRPr="00B74241" w:rsidRDefault="00AC0505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 xml:space="preserve">Telefoonnummer </w:t>
            </w:r>
          </w:p>
        </w:tc>
        <w:tc>
          <w:tcPr>
            <w:tcW w:w="6215" w:type="dxa"/>
          </w:tcPr>
          <w:p w14:paraId="2475D2D3" w14:textId="77777777" w:rsidR="00AC0505" w:rsidRPr="009409F3" w:rsidRDefault="00AC0505" w:rsidP="00AE342F">
            <w:pPr>
              <w:spacing w:before="60" w:after="60" w:afterAutospacing="0" w:line="24" w:lineRule="atLeast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D696D" w:rsidRPr="00C938A3" w14:paraId="166D469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5B02B737" w14:textId="77777777" w:rsidR="00CD696D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E-mailadres</w:t>
            </w:r>
          </w:p>
        </w:tc>
        <w:tc>
          <w:tcPr>
            <w:tcW w:w="6215" w:type="dxa"/>
          </w:tcPr>
          <w:p w14:paraId="123BAD1F" w14:textId="77777777" w:rsidR="00CD696D" w:rsidRPr="00C938A3" w:rsidRDefault="00CD696D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BFC8018" w14:textId="5447C521" w:rsidR="00F90E0A" w:rsidRDefault="00F90E0A" w:rsidP="13968439">
      <w:pPr>
        <w:spacing w:before="60" w:after="60" w:afterAutospacing="0" w:line="24" w:lineRule="atLeast"/>
        <w:rPr>
          <w:sz w:val="18"/>
          <w:szCs w:val="18"/>
        </w:rPr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6215"/>
      </w:tblGrid>
      <w:tr w:rsidR="00783718" w:rsidRPr="00C938A3" w14:paraId="5F49B573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1CC320E0" w14:textId="77777777" w:rsidR="00783718" w:rsidRPr="00EB1CDB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  <w:r w:rsidRPr="00EB1CDB">
              <w:rPr>
                <w:bCs/>
                <w:sz w:val="24"/>
              </w:rPr>
              <w:t>.</w:t>
            </w:r>
            <w:r w:rsidRPr="00EB1CDB">
              <w:rPr>
                <w:bCs/>
                <w:sz w:val="24"/>
              </w:rPr>
              <w:tab/>
            </w:r>
            <w:r>
              <w:rPr>
                <w:bCs/>
                <w:sz w:val="24"/>
              </w:rPr>
              <w:t>Betrokken (externe) partijen</w:t>
            </w:r>
          </w:p>
          <w:p w14:paraId="04D0F4BD" w14:textId="77777777" w:rsidR="00783718" w:rsidRPr="00A42796" w:rsidRDefault="00783718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</w:rPr>
            </w:pP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4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sz w:val="18"/>
              </w:rPr>
              <w:tab/>
            </w:r>
            <w:r w:rsidRPr="00AC0505">
              <w:rPr>
                <w:b w:val="0"/>
                <w:sz w:val="16"/>
              </w:rPr>
              <w:t xml:space="preserve"> </w:t>
            </w:r>
          </w:p>
        </w:tc>
      </w:tr>
      <w:tr w:rsidR="00783718" w:rsidRPr="00C938A3" w14:paraId="106534E8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6C841D4D" w14:textId="7FE2584F" w:rsidR="00747968" w:rsidRPr="006D1847" w:rsidRDefault="00747968" w:rsidP="00747968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lastRenderedPageBreak/>
              <w:t xml:space="preserve">Voor-/achternaam </w:t>
            </w:r>
            <w:r w:rsidRPr="006D1847">
              <w:rPr>
                <w:color w:val="175EAA"/>
                <w:lang w:val="nl-NL"/>
              </w:rPr>
              <w:br/>
              <w:t xml:space="preserve">betrokken partners </w:t>
            </w:r>
            <w:r>
              <w:rPr>
                <w:color w:val="175EAA"/>
                <w:lang w:val="nl-NL"/>
              </w:rPr>
              <w:t>uit gespecialiseerd onderwijs</w:t>
            </w:r>
          </w:p>
          <w:p w14:paraId="29C2DEDC" w14:textId="4A11D641" w:rsidR="00783718" w:rsidRPr="00747968" w:rsidRDefault="00747968" w:rsidP="00747968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(bijv. </w:t>
            </w:r>
            <w:r>
              <w:rPr>
                <w:color w:val="175EAA"/>
                <w:lang w:val="nl-NL"/>
              </w:rPr>
              <w:t>leerkracht GO</w:t>
            </w:r>
            <w:r w:rsidRPr="006D1847">
              <w:rPr>
                <w:color w:val="175EAA"/>
                <w:lang w:val="nl-NL"/>
              </w:rPr>
              <w:t>)</w:t>
            </w:r>
          </w:p>
        </w:tc>
        <w:tc>
          <w:tcPr>
            <w:tcW w:w="6215" w:type="dxa"/>
          </w:tcPr>
          <w:p w14:paraId="33EC6ED8" w14:textId="77777777" w:rsidR="00783718" w:rsidRPr="00747968" w:rsidRDefault="00783718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783718" w:rsidRPr="00C938A3" w14:paraId="35AD6CFD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15AB52FE" w14:textId="4C808428" w:rsidR="00783718" w:rsidRPr="00AF2AA5" w:rsidRDefault="00783718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AF2AA5">
              <w:rPr>
                <w:color w:val="175EAA"/>
                <w:lang w:val="nl-NL"/>
              </w:rPr>
              <w:t xml:space="preserve">Voor-/achternaam </w:t>
            </w:r>
            <w:r w:rsidR="00747968" w:rsidRPr="00AF2AA5">
              <w:rPr>
                <w:color w:val="175EAA"/>
                <w:lang w:val="nl-NL"/>
              </w:rPr>
              <w:t>betrokken</w:t>
            </w:r>
            <w:r w:rsidRPr="00AF2AA5">
              <w:rPr>
                <w:color w:val="175EAA"/>
                <w:lang w:val="nl-NL"/>
              </w:rPr>
              <w:br/>
              <w:t xml:space="preserve">orthopedagoog </w:t>
            </w:r>
            <w:r w:rsidR="00AF2AA5" w:rsidRPr="00AF2AA5">
              <w:rPr>
                <w:color w:val="175EAA"/>
                <w:lang w:val="nl-NL"/>
              </w:rPr>
              <w:t>s</w:t>
            </w:r>
            <w:r w:rsidR="00AF2AA5">
              <w:rPr>
                <w:color w:val="175EAA"/>
                <w:lang w:val="nl-NL"/>
              </w:rPr>
              <w:t>chool/bestuur</w:t>
            </w:r>
          </w:p>
        </w:tc>
        <w:tc>
          <w:tcPr>
            <w:tcW w:w="6215" w:type="dxa"/>
          </w:tcPr>
          <w:p w14:paraId="689BA247" w14:textId="77777777" w:rsidR="00783718" w:rsidRPr="00AF2AA5" w:rsidRDefault="00783718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783718" w:rsidRPr="00C938A3" w14:paraId="27258A5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593AEEAA" w14:textId="77777777" w:rsidR="00783718" w:rsidRPr="00B74241" w:rsidRDefault="00783718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Voor-/achternaam </w:t>
            </w:r>
            <w:r w:rsidRPr="00B74241">
              <w:rPr>
                <w:color w:val="175EAA"/>
              </w:rPr>
              <w:br/>
              <w:t>gezinscoach</w:t>
            </w:r>
            <w:r w:rsidRPr="00B74241">
              <w:rPr>
                <w:rStyle w:val="Voetnootmarkering"/>
                <w:color w:val="175EAA"/>
              </w:rPr>
              <w:footnoteReference w:id="2"/>
            </w:r>
          </w:p>
        </w:tc>
        <w:tc>
          <w:tcPr>
            <w:tcW w:w="6215" w:type="dxa"/>
          </w:tcPr>
          <w:p w14:paraId="076ACC20" w14:textId="77777777" w:rsidR="00783718" w:rsidRPr="00C938A3" w:rsidRDefault="00783718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83718" w:rsidRPr="00C938A3" w14:paraId="4AF2F24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66382316" w14:textId="6E866798" w:rsidR="00401B06" w:rsidRPr="006D1847" w:rsidRDefault="00783718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Voor-/achternaam </w:t>
            </w:r>
            <w:r w:rsidR="00747968">
              <w:rPr>
                <w:color w:val="175EAA"/>
                <w:lang w:val="nl-NL"/>
              </w:rPr>
              <w:t>overig</w:t>
            </w:r>
            <w:r w:rsidRPr="006D1847">
              <w:rPr>
                <w:color w:val="175EAA"/>
                <w:lang w:val="nl-NL"/>
              </w:rPr>
              <w:br/>
              <w:t>betrokken partners</w:t>
            </w:r>
            <w:r w:rsidR="00401B06" w:rsidRPr="006D1847">
              <w:rPr>
                <w:color w:val="175EAA"/>
                <w:lang w:val="nl-NL"/>
              </w:rPr>
              <w:t xml:space="preserve"> </w:t>
            </w:r>
          </w:p>
          <w:p w14:paraId="12A6DEC8" w14:textId="77777777" w:rsidR="00783718" w:rsidRPr="006D1847" w:rsidRDefault="00401B0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(bijv. logopedist, jeugdhulp)</w:t>
            </w:r>
            <w:r w:rsidR="00783718" w:rsidRPr="006D1847">
              <w:rPr>
                <w:color w:val="175EAA"/>
                <w:lang w:val="nl-NL"/>
              </w:rPr>
              <w:t xml:space="preserve"> </w:t>
            </w:r>
          </w:p>
        </w:tc>
        <w:tc>
          <w:tcPr>
            <w:tcW w:w="6215" w:type="dxa"/>
          </w:tcPr>
          <w:p w14:paraId="26BD65B1" w14:textId="77777777" w:rsidR="00783718" w:rsidRPr="006D1847" w:rsidRDefault="00783718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65451908" w14:textId="77777777" w:rsidR="00783718" w:rsidRDefault="00783718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531"/>
        <w:gridCol w:w="6215"/>
      </w:tblGrid>
      <w:tr w:rsidR="00401B06" w:rsidRPr="00C938A3" w14:paraId="08502D11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26DE2B30" w14:textId="034D370C" w:rsidR="009409F3" w:rsidRPr="006D1847" w:rsidRDefault="00401B0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4.</w:t>
            </w:r>
            <w:r w:rsidRPr="006D1847">
              <w:rPr>
                <w:bCs/>
                <w:sz w:val="24"/>
                <w:lang w:val="nl-NL"/>
              </w:rPr>
              <w:tab/>
              <w:t>Huidi</w:t>
            </w:r>
            <w:r w:rsidR="00401806">
              <w:rPr>
                <w:bCs/>
                <w:sz w:val="24"/>
                <w:lang w:val="nl-NL"/>
              </w:rPr>
              <w:t>ge TLV</w:t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342B9DC4" w14:textId="77777777" w:rsidR="00401B06" w:rsidRPr="006D1847" w:rsidRDefault="009409F3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>indien van toepassing</w:t>
            </w:r>
            <w:r w:rsidR="00401B06" w:rsidRPr="006D1847">
              <w:rPr>
                <w:b w:val="0"/>
                <w:sz w:val="18"/>
                <w:lang w:val="nl-NL"/>
              </w:rPr>
              <w:t xml:space="preserve"> </w:t>
            </w:r>
          </w:p>
        </w:tc>
      </w:tr>
      <w:tr w:rsidR="00401B06" w:rsidRPr="00C938A3" w14:paraId="4361175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1" w:type="dxa"/>
            <w:shd w:val="clear" w:color="auto" w:fill="CBE4F0"/>
          </w:tcPr>
          <w:p w14:paraId="06DD95E2" w14:textId="4CC8DDA8" w:rsidR="00401B06" w:rsidRPr="006D1847" w:rsidRDefault="00401B06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Is er een </w:t>
            </w:r>
            <w:r w:rsidR="00AF2AA5">
              <w:rPr>
                <w:color w:val="175EAA"/>
                <w:lang w:val="nl-NL"/>
              </w:rPr>
              <w:t>toelaatbaarheidsverklaring</w:t>
            </w:r>
            <w:r w:rsidR="00401806">
              <w:rPr>
                <w:color w:val="175EAA"/>
                <w:lang w:val="nl-NL"/>
              </w:rPr>
              <w:t xml:space="preserve"> van het </w:t>
            </w:r>
            <w:r w:rsidR="00AF2AA5">
              <w:rPr>
                <w:color w:val="175EAA"/>
                <w:lang w:val="nl-NL"/>
              </w:rPr>
              <w:t xml:space="preserve">swv </w:t>
            </w:r>
            <w:r w:rsidRPr="006D1847">
              <w:rPr>
                <w:color w:val="175EAA"/>
                <w:lang w:val="nl-NL"/>
              </w:rPr>
              <w:t>toegekend voor deze leerling?</w:t>
            </w:r>
          </w:p>
        </w:tc>
        <w:tc>
          <w:tcPr>
            <w:tcW w:w="6215" w:type="dxa"/>
          </w:tcPr>
          <w:p w14:paraId="62551B54" w14:textId="77777777" w:rsidR="00AF2AA5" w:rsidRDefault="00E77F13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5986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424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401B06" w:rsidRPr="006D1847">
              <w:rPr>
                <w:lang w:val="nl-NL"/>
              </w:rPr>
              <w:t xml:space="preserve"> Ja, n</w:t>
            </w:r>
            <w:r w:rsidR="00B74241" w:rsidRPr="006D1847">
              <w:rPr>
                <w:lang w:val="nl-NL"/>
              </w:rPr>
              <w:t>umme</w:t>
            </w:r>
            <w:r w:rsidR="00401B06" w:rsidRPr="006D1847">
              <w:rPr>
                <w:lang w:val="nl-NL"/>
              </w:rPr>
              <w:t>r</w:t>
            </w:r>
            <w:r w:rsidR="00AF2AA5">
              <w:rPr>
                <w:lang w:val="nl-NL"/>
              </w:rPr>
              <w:t xml:space="preserve"> TLV: </w:t>
            </w:r>
          </w:p>
          <w:p w14:paraId="0AF0650B" w14:textId="37BDE0AC" w:rsidR="00401B06" w:rsidRPr="006D1847" w:rsidRDefault="00401B0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401B06" w:rsidRPr="00C938A3" w14:paraId="7C41DAE9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7EC9FF62" w14:textId="77777777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Datum toewijzing</w:t>
            </w:r>
          </w:p>
        </w:tc>
        <w:tc>
          <w:tcPr>
            <w:tcW w:w="6215" w:type="dxa"/>
          </w:tcPr>
          <w:p w14:paraId="26574013" w14:textId="77777777" w:rsidR="00401B06" w:rsidRPr="00B74241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401B06" w:rsidRPr="00C938A3" w14:paraId="2AE9C8D5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05781DD3" w14:textId="77777777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 xml:space="preserve">Afgegeven door </w:t>
            </w:r>
          </w:p>
        </w:tc>
        <w:tc>
          <w:tcPr>
            <w:tcW w:w="6215" w:type="dxa"/>
          </w:tcPr>
          <w:p w14:paraId="6C1CE0D2" w14:textId="77777777" w:rsidR="00401B06" w:rsidRPr="00B74241" w:rsidRDefault="00401B06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401B06" w:rsidRPr="00C938A3" w14:paraId="60FA3F76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CBE4F0"/>
          </w:tcPr>
          <w:p w14:paraId="65CA669F" w14:textId="0789821E" w:rsidR="00401B06" w:rsidRPr="00B74241" w:rsidRDefault="00401B06" w:rsidP="00AE342F">
            <w:pPr>
              <w:spacing w:before="60" w:after="60" w:afterAutospacing="0" w:line="24" w:lineRule="atLeast"/>
              <w:rPr>
                <w:color w:val="175EAA"/>
              </w:rPr>
            </w:pPr>
            <w:proofErr w:type="spellStart"/>
            <w:r w:rsidRPr="00B74241">
              <w:rPr>
                <w:color w:val="175EAA"/>
              </w:rPr>
              <w:t>Einddatum</w:t>
            </w:r>
            <w:proofErr w:type="spellEnd"/>
            <w:r w:rsidRPr="00B74241">
              <w:rPr>
                <w:color w:val="175EAA"/>
              </w:rPr>
              <w:t xml:space="preserve"> </w:t>
            </w:r>
            <w:r w:rsidR="00AF2AA5">
              <w:rPr>
                <w:color w:val="175EAA"/>
              </w:rPr>
              <w:t>TLV</w:t>
            </w:r>
            <w:r w:rsidRPr="00B74241">
              <w:rPr>
                <w:color w:val="175EAA"/>
              </w:rPr>
              <w:t xml:space="preserve"> </w:t>
            </w:r>
          </w:p>
        </w:tc>
        <w:tc>
          <w:tcPr>
            <w:tcW w:w="6215" w:type="dxa"/>
          </w:tcPr>
          <w:p w14:paraId="20CFDA66" w14:textId="77777777" w:rsidR="00401B06" w:rsidRPr="00B74241" w:rsidRDefault="00401B06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</w:tbl>
    <w:p w14:paraId="7B618BD9" w14:textId="77777777" w:rsidR="00401B06" w:rsidRDefault="00401B06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268"/>
        <w:gridCol w:w="7478"/>
      </w:tblGrid>
      <w:tr w:rsidR="0015155A" w:rsidRPr="00C938A3" w14:paraId="3BDCDA79" w14:textId="77777777" w:rsidTr="001515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337F299C" w14:textId="3375CA3E" w:rsidR="0015155A" w:rsidRPr="006D1847" w:rsidRDefault="0015155A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24"/>
                <w:lang w:val="nl-NL"/>
              </w:rPr>
            </w:pPr>
            <w:r w:rsidRPr="006D1847">
              <w:rPr>
                <w:bCs/>
                <w:sz w:val="24"/>
                <w:lang w:val="nl-NL"/>
              </w:rPr>
              <w:t>5.</w:t>
            </w:r>
            <w:r w:rsidRPr="006D1847">
              <w:rPr>
                <w:bCs/>
                <w:sz w:val="24"/>
                <w:lang w:val="nl-NL"/>
              </w:rPr>
              <w:tab/>
              <w:t xml:space="preserve">Doelen </w:t>
            </w:r>
            <w:r>
              <w:rPr>
                <w:bCs/>
                <w:sz w:val="24"/>
                <w:lang w:val="nl-NL"/>
              </w:rPr>
              <w:t>arrangement Terugplaatsing</w:t>
            </w:r>
            <w:r w:rsidRPr="006D1847">
              <w:rPr>
                <w:bCs/>
                <w:sz w:val="24"/>
                <w:lang w:val="nl-NL"/>
              </w:rPr>
              <w:t xml:space="preserve"> </w:t>
            </w:r>
            <w:r w:rsidRPr="006D1847">
              <w:rPr>
                <w:bCs/>
                <w:sz w:val="24"/>
                <w:lang w:val="nl-NL"/>
              </w:rPr>
              <w:tab/>
            </w:r>
          </w:p>
          <w:p w14:paraId="306C0A88" w14:textId="77777777" w:rsidR="0015155A" w:rsidRPr="00A42796" w:rsidRDefault="0015155A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</w:rPr>
            </w:pPr>
            <w:r w:rsidRPr="006D1847">
              <w:rPr>
                <w:bCs/>
                <w:sz w:val="14"/>
                <w:lang w:val="nl-NL"/>
              </w:rPr>
              <w:br/>
            </w:r>
            <w:r w:rsidRPr="006D1847">
              <w:rPr>
                <w:b w:val="0"/>
                <w:sz w:val="18"/>
                <w:lang w:val="nl-NL"/>
              </w:rPr>
              <w:tab/>
              <w:t xml:space="preserve">Geef een concrete omschrijving van de doelen voor het komende (half) jaar. </w:t>
            </w:r>
            <w:r>
              <w:rPr>
                <w:b w:val="0"/>
                <w:sz w:val="18"/>
              </w:rPr>
              <w:t xml:space="preserve">Maak </w:t>
            </w:r>
            <w:proofErr w:type="spellStart"/>
            <w:r>
              <w:rPr>
                <w:b w:val="0"/>
                <w:sz w:val="18"/>
              </w:rPr>
              <w:t>gebruik</w:t>
            </w:r>
            <w:proofErr w:type="spellEnd"/>
            <w:r>
              <w:rPr>
                <w:b w:val="0"/>
                <w:sz w:val="18"/>
              </w:rPr>
              <w:t xml:space="preserve"> van de CED-</w:t>
            </w:r>
            <w:proofErr w:type="spellStart"/>
            <w:r>
              <w:rPr>
                <w:b w:val="0"/>
                <w:sz w:val="18"/>
              </w:rPr>
              <w:t>leerlijnen</w:t>
            </w:r>
            <w:proofErr w:type="spellEnd"/>
            <w:r>
              <w:rPr>
                <w:b w:val="0"/>
                <w:sz w:val="18"/>
              </w:rPr>
              <w:t xml:space="preserve">. </w:t>
            </w:r>
          </w:p>
        </w:tc>
      </w:tr>
      <w:tr w:rsidR="0015155A" w:rsidRPr="00C938A3" w14:paraId="53E30DAF" w14:textId="77777777" w:rsidTr="0015155A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22B63059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1</w:t>
            </w:r>
          </w:p>
          <w:p w14:paraId="42697862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633C2E54" w14:textId="77777777" w:rsidR="0015155A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16CA277B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645960CA" w14:textId="77777777" w:rsidR="0015155A" w:rsidRPr="00C938A3" w:rsidRDefault="0015155A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155A" w:rsidRPr="00C938A3" w14:paraId="09E48C84" w14:textId="77777777" w:rsidTr="0015155A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4890C66B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2</w:t>
            </w:r>
          </w:p>
          <w:p w14:paraId="7518DA86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558436D9" w14:textId="77777777" w:rsidR="0015155A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4C38F986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40C96997" w14:textId="77777777" w:rsidR="0015155A" w:rsidRPr="00C938A3" w:rsidRDefault="0015155A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5155A" w:rsidRPr="00C938A3" w14:paraId="1FA11917" w14:textId="77777777" w:rsidTr="0015155A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1FEF6272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3</w:t>
            </w:r>
          </w:p>
          <w:p w14:paraId="3DA0759F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4FCD362B" w14:textId="77777777" w:rsidR="0015155A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0EA3EE8F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42039CBF" w14:textId="77777777" w:rsidR="0015155A" w:rsidRPr="00C938A3" w:rsidRDefault="0015155A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155A" w:rsidRPr="00C938A3" w14:paraId="490EF8EF" w14:textId="77777777" w:rsidTr="0015155A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CBE4F0"/>
          </w:tcPr>
          <w:p w14:paraId="024C48B2" w14:textId="77777777" w:rsidR="0015155A" w:rsidRDefault="0015155A">
            <w:pPr>
              <w:spacing w:before="60" w:after="60" w:afterAutospacing="0" w:line="24" w:lineRule="atLeast"/>
              <w:rPr>
                <w:color w:val="175EAA"/>
              </w:rPr>
            </w:pPr>
            <w:r w:rsidRPr="00B74241">
              <w:rPr>
                <w:color w:val="175EAA"/>
              </w:rPr>
              <w:t>Doel 4</w:t>
            </w:r>
          </w:p>
          <w:p w14:paraId="438D9720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29EB84E4" w14:textId="77777777" w:rsidR="0015155A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  <w:p w14:paraId="4B55D646" w14:textId="77777777" w:rsidR="0015155A" w:rsidRPr="00B74241" w:rsidRDefault="0015155A">
            <w:pPr>
              <w:spacing w:before="60" w:after="60" w:afterAutospacing="0" w:line="24" w:lineRule="atLeast"/>
              <w:rPr>
                <w:color w:val="175EAA"/>
              </w:rPr>
            </w:pPr>
          </w:p>
        </w:tc>
        <w:tc>
          <w:tcPr>
            <w:tcW w:w="7478" w:type="dxa"/>
          </w:tcPr>
          <w:p w14:paraId="370A2528" w14:textId="77777777" w:rsidR="0015155A" w:rsidRDefault="0015155A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B402E53" w14:textId="77777777" w:rsidR="0015155A" w:rsidRDefault="0015155A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83DE1E0" w14:textId="77777777" w:rsidR="0015155A" w:rsidRPr="00C938A3" w:rsidRDefault="0015155A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AF47169" w14:textId="77777777" w:rsidR="0015155A" w:rsidRDefault="0015155A" w:rsidP="00AE342F">
      <w:pPr>
        <w:spacing w:before="60" w:after="60" w:afterAutospacing="0" w:line="24" w:lineRule="atLeast"/>
      </w:pPr>
    </w:p>
    <w:p w14:paraId="0EDF9CDC" w14:textId="77777777" w:rsidR="0015155A" w:rsidRDefault="0015155A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248"/>
        <w:gridCol w:w="3249"/>
        <w:gridCol w:w="3249"/>
      </w:tblGrid>
      <w:tr w:rsidR="00B322E9" w:rsidRPr="00C938A3" w14:paraId="7258AEAF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3"/>
          </w:tcPr>
          <w:p w14:paraId="364E9566" w14:textId="3590A138" w:rsidR="00B322E9" w:rsidRPr="006D1847" w:rsidRDefault="008207C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>
              <w:rPr>
                <w:bCs/>
                <w:sz w:val="24"/>
                <w:lang w:val="nl-NL"/>
              </w:rPr>
              <w:t>6</w:t>
            </w:r>
            <w:r w:rsidR="00B322E9" w:rsidRPr="006D1847">
              <w:rPr>
                <w:bCs/>
                <w:sz w:val="24"/>
                <w:lang w:val="nl-NL"/>
              </w:rPr>
              <w:t>.</w:t>
            </w:r>
            <w:r w:rsidR="00B322E9" w:rsidRPr="006D1847">
              <w:rPr>
                <w:bCs/>
                <w:sz w:val="24"/>
                <w:lang w:val="nl-NL"/>
              </w:rPr>
              <w:tab/>
              <w:t xml:space="preserve">Inzet jeugdhulp </w:t>
            </w:r>
            <w:r w:rsidR="00B322E9" w:rsidRPr="006D1847">
              <w:rPr>
                <w:bCs/>
                <w:sz w:val="24"/>
                <w:lang w:val="nl-NL"/>
              </w:rPr>
              <w:tab/>
            </w:r>
            <w:r w:rsidR="00B322E9" w:rsidRPr="006D1847">
              <w:rPr>
                <w:bCs/>
                <w:sz w:val="24"/>
                <w:lang w:val="nl-NL"/>
              </w:rPr>
              <w:br/>
            </w:r>
            <w:r w:rsidR="00B322E9" w:rsidRPr="006D1847">
              <w:rPr>
                <w:bCs/>
                <w:sz w:val="14"/>
                <w:lang w:val="nl-NL"/>
              </w:rPr>
              <w:tab/>
            </w:r>
            <w:r w:rsidR="00B322E9" w:rsidRPr="006D1847">
              <w:rPr>
                <w:bCs/>
                <w:sz w:val="4"/>
                <w:lang w:val="nl-NL"/>
              </w:rPr>
              <w:tab/>
            </w:r>
          </w:p>
          <w:p w14:paraId="7FC637D4" w14:textId="77777777" w:rsidR="00B322E9" w:rsidRPr="006D1847" w:rsidRDefault="00B322E9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Hieronder valt  o.a. lichte opvoedondersteuning, jeugd-ggz en specialistische hulp voor jeugd met een </w:t>
            </w:r>
            <w:r w:rsidRPr="006D1847">
              <w:rPr>
                <w:b w:val="0"/>
                <w:sz w:val="18"/>
                <w:lang w:val="nl-NL"/>
              </w:rPr>
              <w:tab/>
              <w:t xml:space="preserve">beperking. Jeugdhulp is een verantwoordelijkheid van de </w:t>
            </w:r>
            <w:r w:rsidRPr="006D1847">
              <w:rPr>
                <w:sz w:val="18"/>
                <w:lang w:val="nl-NL"/>
              </w:rPr>
              <w:t>gemeente</w:t>
            </w:r>
            <w:r w:rsidRPr="006D1847">
              <w:rPr>
                <w:b w:val="0"/>
                <w:sz w:val="18"/>
                <w:lang w:val="nl-NL"/>
              </w:rPr>
              <w:t>, niet van het onderwijs.</w:t>
            </w:r>
          </w:p>
        </w:tc>
      </w:tr>
      <w:tr w:rsidR="00B322E9" w:rsidRPr="00C938A3" w14:paraId="75ADA229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4F32545A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  <w:tc>
          <w:tcPr>
            <w:tcW w:w="3249" w:type="dxa"/>
            <w:shd w:val="clear" w:color="auto" w:fill="CBE4F0"/>
          </w:tcPr>
          <w:p w14:paraId="58DAE65F" w14:textId="77777777" w:rsidR="00B322E9" w:rsidRPr="00B74241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  <w:r>
              <w:rPr>
                <w:color w:val="175EAA"/>
              </w:rPr>
              <w:t>Het afgelopen jaar</w:t>
            </w:r>
          </w:p>
        </w:tc>
        <w:tc>
          <w:tcPr>
            <w:tcW w:w="3249" w:type="dxa"/>
            <w:shd w:val="clear" w:color="auto" w:fill="CBE4F0"/>
          </w:tcPr>
          <w:p w14:paraId="60C4B702" w14:textId="77777777" w:rsidR="00B322E9" w:rsidRPr="00B74241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  <w:r>
              <w:rPr>
                <w:color w:val="175EAA"/>
              </w:rPr>
              <w:t>Het komende jaar</w:t>
            </w:r>
          </w:p>
        </w:tc>
      </w:tr>
      <w:tr w:rsidR="00B322E9" w:rsidRPr="00C938A3" w14:paraId="1F4A4F62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21330851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>Is er sprake van (opvoed)onder-steuning in de thuissituatie?</w:t>
            </w:r>
          </w:p>
        </w:tc>
        <w:tc>
          <w:tcPr>
            <w:tcW w:w="3249" w:type="dxa"/>
            <w:shd w:val="clear" w:color="auto" w:fill="FFFFFF" w:themeFill="background1"/>
          </w:tcPr>
          <w:p w14:paraId="3DD2C3FF" w14:textId="77777777" w:rsidR="00B322E9" w:rsidRPr="006D1847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11924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Ja </w:t>
            </w:r>
          </w:p>
          <w:p w14:paraId="59B5ECCB" w14:textId="77777777" w:rsidR="00B322E9" w:rsidRPr="006D1847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  <w:sdt>
              <w:sdtPr>
                <w:rPr>
                  <w:szCs w:val="20"/>
                </w:rPr>
                <w:id w:val="12409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Nee, ga door naar -&gt;</w:t>
            </w:r>
          </w:p>
        </w:tc>
        <w:tc>
          <w:tcPr>
            <w:tcW w:w="3249" w:type="dxa"/>
            <w:shd w:val="clear" w:color="auto" w:fill="FFFFFF" w:themeFill="background1"/>
          </w:tcPr>
          <w:p w14:paraId="334A1BD0" w14:textId="77777777" w:rsidR="00B322E9" w:rsidRPr="006D1847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147309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Ja </w:t>
            </w:r>
          </w:p>
          <w:p w14:paraId="3D19BBE7" w14:textId="77777777" w:rsidR="00B322E9" w:rsidRPr="006D1847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  <w:lang w:val="nl-NL"/>
              </w:rPr>
            </w:pPr>
            <w:sdt>
              <w:sdtPr>
                <w:rPr>
                  <w:szCs w:val="20"/>
                </w:rPr>
                <w:id w:val="-191068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E9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B322E9" w:rsidRPr="006D1847">
              <w:rPr>
                <w:lang w:val="nl-NL"/>
              </w:rPr>
              <w:t xml:space="preserve"> Nee, ga door naar vraag 8</w:t>
            </w:r>
          </w:p>
        </w:tc>
      </w:tr>
      <w:tr w:rsidR="00B322E9" w:rsidRPr="00C938A3" w14:paraId="51448834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00D41A81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  <w:r w:rsidRPr="006D1847">
              <w:rPr>
                <w:color w:val="175EAA"/>
                <w:lang w:val="nl-NL"/>
              </w:rPr>
              <w:t xml:space="preserve">Soort ondersteuning </w:t>
            </w:r>
            <w:r w:rsidR="00363CB1" w:rsidRPr="006D1847">
              <w:rPr>
                <w:color w:val="175EAA"/>
                <w:lang w:val="nl-NL"/>
              </w:rPr>
              <w:br/>
            </w:r>
            <w:r w:rsidR="001A2881" w:rsidRPr="006D1847">
              <w:rPr>
                <w:color w:val="175EAA"/>
                <w:lang w:val="nl-NL"/>
              </w:rPr>
              <w:t xml:space="preserve">- </w:t>
            </w:r>
            <w:r w:rsidRPr="006D1847">
              <w:rPr>
                <w:color w:val="175EAA"/>
                <w:lang w:val="nl-NL"/>
              </w:rPr>
              <w:t>geef een korte omschrijving</w:t>
            </w:r>
          </w:p>
          <w:p w14:paraId="6409674E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57CD0E20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70A3D16A" w14:textId="77777777" w:rsidR="00B322E9" w:rsidRPr="006D1847" w:rsidRDefault="00B322E9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57A5D002" w14:textId="77777777" w:rsidR="00B322E9" w:rsidRPr="006D1847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0F29CA5A" w14:textId="77777777" w:rsidR="00B322E9" w:rsidRPr="006D1847" w:rsidRDefault="00B322E9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B322E9" w:rsidRPr="00C938A3" w14:paraId="1A0F748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4D2A24DB" w14:textId="77777777" w:rsidR="00B322E9" w:rsidRPr="00B74241" w:rsidRDefault="00B322E9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Naam organisatie</w:t>
            </w:r>
          </w:p>
        </w:tc>
        <w:tc>
          <w:tcPr>
            <w:tcW w:w="3249" w:type="dxa"/>
            <w:shd w:val="clear" w:color="auto" w:fill="FFFFFF" w:themeFill="background1"/>
          </w:tcPr>
          <w:p w14:paraId="64D4C9F6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5254CB7E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363CB1" w:rsidRPr="00C938A3" w14:paraId="62886EFC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5DF6D52E" w14:textId="77777777" w:rsidR="00363CB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Voor-/achternaam opvoedondersteuner</w:t>
            </w:r>
          </w:p>
        </w:tc>
        <w:tc>
          <w:tcPr>
            <w:tcW w:w="3249" w:type="dxa"/>
            <w:shd w:val="clear" w:color="auto" w:fill="FFFFFF" w:themeFill="background1"/>
          </w:tcPr>
          <w:p w14:paraId="615D39FF" w14:textId="77777777" w:rsidR="00363CB1" w:rsidRPr="00B74241" w:rsidRDefault="00363CB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5086E83E" w14:textId="77777777" w:rsidR="00363CB1" w:rsidRPr="00B74241" w:rsidRDefault="00363CB1" w:rsidP="00AE342F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</w:rPr>
            </w:pPr>
          </w:p>
        </w:tc>
      </w:tr>
      <w:tr w:rsidR="00B322E9" w:rsidRPr="00C938A3" w14:paraId="4F6BA38A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271698EF" w14:textId="77777777" w:rsidR="00B322E9" w:rsidRPr="00B74241" w:rsidRDefault="00B322E9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Gedurende welke periode?</w:t>
            </w:r>
          </w:p>
        </w:tc>
        <w:tc>
          <w:tcPr>
            <w:tcW w:w="3249" w:type="dxa"/>
            <w:shd w:val="clear" w:color="auto" w:fill="FFFFFF" w:themeFill="background1"/>
          </w:tcPr>
          <w:p w14:paraId="28F5C511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  <w:tc>
          <w:tcPr>
            <w:tcW w:w="3249" w:type="dxa"/>
            <w:shd w:val="clear" w:color="auto" w:fill="FFFFFF" w:themeFill="background1"/>
          </w:tcPr>
          <w:p w14:paraId="7795F883" w14:textId="77777777" w:rsidR="00B322E9" w:rsidRPr="00B74241" w:rsidRDefault="00B322E9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75EAA"/>
              </w:rPr>
            </w:pPr>
          </w:p>
        </w:tc>
      </w:tr>
    </w:tbl>
    <w:p w14:paraId="6F6DB8FA" w14:textId="77777777" w:rsidR="00363CB1" w:rsidRDefault="00363CB1" w:rsidP="00AE342F">
      <w:pPr>
        <w:spacing w:before="60" w:after="60" w:afterAutospacing="0" w:line="24" w:lineRule="atLeast"/>
      </w:pPr>
    </w:p>
    <w:p w14:paraId="3BC33C46" w14:textId="77777777" w:rsidR="00B322E9" w:rsidRDefault="00B322E9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3248"/>
        <w:gridCol w:w="6498"/>
      </w:tblGrid>
      <w:tr w:rsidR="00155267" w:rsidRPr="00C938A3" w14:paraId="02009FD1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gridSpan w:val="2"/>
          </w:tcPr>
          <w:p w14:paraId="4BEC2DFC" w14:textId="28E4AE39" w:rsidR="00155267" w:rsidRPr="006D1847" w:rsidRDefault="008207C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>
              <w:rPr>
                <w:bCs/>
                <w:sz w:val="24"/>
                <w:lang w:val="nl-NL"/>
              </w:rPr>
              <w:t>7</w:t>
            </w:r>
            <w:r w:rsidR="00155267" w:rsidRPr="006D1847">
              <w:rPr>
                <w:bCs/>
                <w:sz w:val="24"/>
                <w:lang w:val="nl-NL"/>
              </w:rPr>
              <w:t>.</w:t>
            </w:r>
            <w:r w:rsidR="00155267" w:rsidRPr="006D1847">
              <w:rPr>
                <w:bCs/>
                <w:sz w:val="24"/>
                <w:lang w:val="nl-NL"/>
              </w:rPr>
              <w:tab/>
              <w:t xml:space="preserve">Bijlagen ter onderbouwing van de aanvraag </w:t>
            </w:r>
            <w:r w:rsidR="00155267" w:rsidRPr="006D1847">
              <w:rPr>
                <w:bCs/>
                <w:sz w:val="24"/>
                <w:lang w:val="nl-NL"/>
              </w:rPr>
              <w:tab/>
            </w:r>
            <w:r w:rsidR="00155267" w:rsidRPr="006D1847">
              <w:rPr>
                <w:bCs/>
                <w:sz w:val="24"/>
                <w:lang w:val="nl-NL"/>
              </w:rPr>
              <w:br/>
            </w:r>
            <w:r w:rsidR="00155267" w:rsidRPr="006D1847">
              <w:rPr>
                <w:bCs/>
                <w:sz w:val="14"/>
                <w:lang w:val="nl-NL"/>
              </w:rPr>
              <w:tab/>
            </w:r>
            <w:r w:rsidR="00155267" w:rsidRPr="006D1847">
              <w:rPr>
                <w:bCs/>
                <w:sz w:val="4"/>
                <w:lang w:val="nl-NL"/>
              </w:rPr>
              <w:tab/>
            </w:r>
          </w:p>
          <w:p w14:paraId="3EACED3F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Stuur relevante en actuele stukken mee die de aanvraag onderbouwen. Uit de stukken dient in elk geval het </w:t>
            </w:r>
            <w:r w:rsidR="00363CB1" w:rsidRPr="006D1847">
              <w:rPr>
                <w:b w:val="0"/>
                <w:sz w:val="18"/>
                <w:lang w:val="nl-NL"/>
              </w:rPr>
              <w:tab/>
            </w:r>
            <w:r w:rsidRPr="006D1847">
              <w:rPr>
                <w:b w:val="0"/>
                <w:sz w:val="18"/>
                <w:lang w:val="nl-NL"/>
              </w:rPr>
              <w:t xml:space="preserve">volgende te blijken:  </w:t>
            </w:r>
          </w:p>
          <w:p w14:paraId="0B16556B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De ondersteuningsbehoeften van het kind;</w:t>
            </w:r>
          </w:p>
          <w:p w14:paraId="72D7A0F1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 xml:space="preserve">De beschermende en belemmerende factoren voor de ontwikkeling van het kind; </w:t>
            </w:r>
          </w:p>
          <w:p w14:paraId="55462ACC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Het voortraject: welke concrete ondersteuning werd het afgelopen halfjaar geboden?</w:t>
            </w:r>
          </w:p>
          <w:p w14:paraId="7FE4A7A7" w14:textId="77777777" w:rsidR="00155267" w:rsidRPr="006D1847" w:rsidRDefault="00155267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  <w:r w:rsidRPr="006D1847">
              <w:rPr>
                <w:b w:val="0"/>
                <w:sz w:val="18"/>
                <w:lang w:val="nl-NL"/>
              </w:rPr>
              <w:t>•</w:t>
            </w:r>
            <w:r w:rsidRPr="006D1847">
              <w:rPr>
                <w:b w:val="0"/>
                <w:sz w:val="18"/>
                <w:lang w:val="nl-NL"/>
              </w:rPr>
              <w:tab/>
              <w:t>Evaluaties van de gestelde doelen: wat is het resultaat  van de ingezette ondersteuning?</w:t>
            </w:r>
          </w:p>
        </w:tc>
      </w:tr>
      <w:tr w:rsidR="00363CB1" w:rsidRPr="00C938A3" w14:paraId="50E67D10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6CFFC900" w14:textId="77777777" w:rsidR="00363CB1" w:rsidRPr="00B7424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Verplichte bijlagen</w:t>
            </w:r>
          </w:p>
        </w:tc>
        <w:tc>
          <w:tcPr>
            <w:tcW w:w="6498" w:type="dxa"/>
            <w:shd w:val="clear" w:color="auto" w:fill="FFFFFF" w:themeFill="background1"/>
          </w:tcPr>
          <w:p w14:paraId="2BCEE80F" w14:textId="64234D07" w:rsidR="00363CB1" w:rsidRPr="006D1847" w:rsidRDefault="00E77F13" w:rsidP="00AE342F">
            <w:pPr>
              <w:tabs>
                <w:tab w:val="left" w:pos="275"/>
              </w:tabs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137800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7C6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8207C6" w:rsidRPr="006D1847">
              <w:rPr>
                <w:lang w:val="nl-NL"/>
              </w:rPr>
              <w:t xml:space="preserve"> </w:t>
            </w:r>
            <w:r w:rsidR="008207C6">
              <w:rPr>
                <w:lang w:val="nl-NL"/>
              </w:rPr>
              <w:t xml:space="preserve">Met ouders, leerling en beide scholen opgestelde plan van aanpak voor terugplaatsing inclusief geëvalueerd Ontwikkelingsperspectiefplan (OPP) niet ouder dan een half jaar, met instemming van ouders op het handelingsdeel. </w:t>
            </w:r>
          </w:p>
          <w:p w14:paraId="6A797766" w14:textId="062D0BCD" w:rsidR="00363CB1" w:rsidRPr="00150CE4" w:rsidRDefault="00363CB1" w:rsidP="008207C6">
            <w:pPr>
              <w:spacing w:before="60" w:after="60" w:afterAutospacing="0" w:line="24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75EAA"/>
                <w:lang w:val="nl-NL"/>
              </w:rPr>
            </w:pPr>
          </w:p>
        </w:tc>
      </w:tr>
      <w:tr w:rsidR="00363CB1" w:rsidRPr="00C938A3" w14:paraId="0C67C717" w14:textId="77777777" w:rsidTr="0044597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8" w:type="dxa"/>
            <w:shd w:val="clear" w:color="auto" w:fill="CBE4F0"/>
          </w:tcPr>
          <w:p w14:paraId="3558B611" w14:textId="77777777" w:rsidR="00363CB1" w:rsidRPr="00B74241" w:rsidRDefault="00363CB1" w:rsidP="00AE342F">
            <w:pPr>
              <w:spacing w:before="60" w:after="60" w:afterAutospacing="0" w:line="24" w:lineRule="atLeast"/>
              <w:rPr>
                <w:color w:val="175EAA"/>
              </w:rPr>
            </w:pPr>
            <w:r>
              <w:rPr>
                <w:color w:val="175EAA"/>
              </w:rPr>
              <w:t>Indien beschikbaar en relevant</w:t>
            </w:r>
          </w:p>
        </w:tc>
        <w:tc>
          <w:tcPr>
            <w:tcW w:w="6498" w:type="dxa"/>
            <w:shd w:val="clear" w:color="auto" w:fill="FFFFFF" w:themeFill="background1"/>
          </w:tcPr>
          <w:p w14:paraId="274D6931" w14:textId="77777777" w:rsidR="00363CB1" w:rsidRPr="006D1847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75926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Overzicht leerlingvolgsysteem</w:t>
            </w:r>
          </w:p>
          <w:p w14:paraId="5FC94D6C" w14:textId="77777777" w:rsidR="00363CB1" w:rsidRPr="006D1847" w:rsidRDefault="00E77F13" w:rsidP="00AE342F">
            <w:pPr>
              <w:tabs>
                <w:tab w:val="left" w:pos="275"/>
              </w:tabs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szCs w:val="20"/>
                </w:rPr>
                <w:id w:val="-125305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6D1847">
                  <w:rPr>
                    <w:rFonts w:ascii="MS Gothic" w:eastAsia="MS Gothic" w:hAnsi="MS Gothic" w:hint="eastAsia"/>
                    <w:szCs w:val="20"/>
                    <w:lang w:val="nl-NL"/>
                  </w:rPr>
                  <w:t>☐</w:t>
                </w:r>
              </w:sdtContent>
            </w:sdt>
            <w:r w:rsidR="00363CB1" w:rsidRPr="006D1847">
              <w:rPr>
                <w:lang w:val="nl-NL"/>
              </w:rPr>
              <w:t xml:space="preserve"> Rapportage van (intelligentie)onderzoek / logopedie / </w:t>
            </w:r>
            <w:r w:rsidR="00363CB1" w:rsidRPr="006D1847">
              <w:rPr>
                <w:lang w:val="nl-NL"/>
              </w:rPr>
              <w:tab/>
              <w:t>fysiotherapie / jeugdhulp</w:t>
            </w:r>
          </w:p>
          <w:p w14:paraId="48AC1328" w14:textId="77777777" w:rsidR="00363CB1" w:rsidRPr="001F729B" w:rsidRDefault="00E77F13" w:rsidP="00AE342F">
            <w:pPr>
              <w:spacing w:before="60" w:after="60" w:afterAutospacing="0" w:line="24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sdt>
              <w:sdtPr>
                <w:rPr>
                  <w:szCs w:val="20"/>
                </w:rPr>
                <w:id w:val="9082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B1" w:rsidRPr="00922EDA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363CB1" w:rsidRPr="00922EDA">
              <w:t xml:space="preserve"> </w:t>
            </w:r>
            <w:proofErr w:type="spellStart"/>
            <w:r w:rsidR="00363CB1">
              <w:t>Medische</w:t>
            </w:r>
            <w:proofErr w:type="spellEnd"/>
            <w:r w:rsidR="00363CB1">
              <w:t xml:space="preserve"> gegevens</w:t>
            </w:r>
          </w:p>
        </w:tc>
      </w:tr>
    </w:tbl>
    <w:p w14:paraId="044D83DE" w14:textId="77777777" w:rsidR="00155267" w:rsidRDefault="00155267" w:rsidP="00AE342F">
      <w:pPr>
        <w:spacing w:before="60" w:after="60" w:afterAutospacing="0" w:line="24" w:lineRule="atLeast"/>
      </w:pPr>
    </w:p>
    <w:p w14:paraId="0A42E773" w14:textId="77777777" w:rsidR="0015155A" w:rsidRDefault="0015155A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363CB1" w:rsidRPr="00C938A3" w14:paraId="2D1D6B44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2CC88C34" w14:textId="5C3B52A6" w:rsidR="00363CB1" w:rsidRPr="006D1847" w:rsidRDefault="008207C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sz w:val="14"/>
                <w:lang w:val="nl-NL"/>
              </w:rPr>
            </w:pPr>
            <w:r>
              <w:rPr>
                <w:bCs/>
                <w:sz w:val="24"/>
                <w:lang w:val="nl-NL"/>
              </w:rPr>
              <w:t>8</w:t>
            </w:r>
            <w:r w:rsidR="00363CB1" w:rsidRPr="006D1847">
              <w:rPr>
                <w:bCs/>
                <w:sz w:val="24"/>
                <w:lang w:val="nl-NL"/>
              </w:rPr>
              <w:t>.</w:t>
            </w:r>
            <w:r w:rsidR="00363CB1" w:rsidRPr="006D1847">
              <w:rPr>
                <w:bCs/>
                <w:sz w:val="24"/>
                <w:lang w:val="nl-NL"/>
              </w:rPr>
              <w:tab/>
              <w:t xml:space="preserve">Ruimte voor toelichting door ouder(s)/verzorgers </w:t>
            </w:r>
            <w:r w:rsidR="00363CB1" w:rsidRPr="006D1847">
              <w:rPr>
                <w:bCs/>
                <w:sz w:val="24"/>
                <w:lang w:val="nl-NL"/>
              </w:rPr>
              <w:tab/>
            </w:r>
          </w:p>
          <w:p w14:paraId="24B77558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</w:p>
        </w:tc>
      </w:tr>
      <w:tr w:rsidR="00363CB1" w:rsidRPr="00C938A3" w14:paraId="1B29BC59" w14:textId="77777777" w:rsidTr="00363CB1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5CA8CF51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5326386E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7C4FC446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</w:tr>
    </w:tbl>
    <w:p w14:paraId="2B2B732E" w14:textId="77777777" w:rsidR="00363CB1" w:rsidRDefault="00363CB1" w:rsidP="00AE342F">
      <w:pPr>
        <w:spacing w:before="60" w:after="60" w:afterAutospacing="0" w:line="24" w:lineRule="atLeast"/>
      </w:pPr>
    </w:p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363CB1" w:rsidRPr="00C938A3" w14:paraId="03877022" w14:textId="77777777" w:rsidTr="006D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3CEE852D" w14:textId="7009C55D" w:rsidR="00363CB1" w:rsidRPr="006D1847" w:rsidRDefault="008207C6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b w:val="0"/>
                <w:bCs/>
                <w:color w:val="1F5C9B" w:themeColor="accent1"/>
                <w:sz w:val="14"/>
                <w:lang w:val="nl-NL"/>
              </w:rPr>
            </w:pPr>
            <w:r>
              <w:rPr>
                <w:bCs/>
                <w:sz w:val="24"/>
                <w:lang w:val="nl-NL"/>
              </w:rPr>
              <w:t>9</w:t>
            </w:r>
            <w:r w:rsidR="00363CB1" w:rsidRPr="006D1847">
              <w:rPr>
                <w:bCs/>
                <w:sz w:val="24"/>
                <w:lang w:val="nl-NL"/>
              </w:rPr>
              <w:t>.</w:t>
            </w:r>
            <w:r w:rsidR="00363CB1" w:rsidRPr="006D1847">
              <w:rPr>
                <w:bCs/>
                <w:sz w:val="24"/>
                <w:lang w:val="nl-NL"/>
              </w:rPr>
              <w:tab/>
              <w:t xml:space="preserve">Ruimte voor toelichting door school </w:t>
            </w:r>
            <w:r w:rsidR="00363CB1" w:rsidRPr="006D1847">
              <w:rPr>
                <w:bCs/>
                <w:sz w:val="24"/>
                <w:lang w:val="nl-NL"/>
              </w:rPr>
              <w:tab/>
            </w:r>
          </w:p>
          <w:p w14:paraId="2577E48B" w14:textId="77777777" w:rsidR="00363CB1" w:rsidRPr="006D1847" w:rsidRDefault="00363CB1" w:rsidP="00AE342F">
            <w:pPr>
              <w:tabs>
                <w:tab w:val="left" w:pos="285"/>
              </w:tabs>
              <w:spacing w:before="60" w:after="60" w:afterAutospacing="0" w:line="24" w:lineRule="atLeast"/>
              <w:rPr>
                <w:sz w:val="18"/>
                <w:lang w:val="nl-NL"/>
              </w:rPr>
            </w:pPr>
          </w:p>
        </w:tc>
      </w:tr>
      <w:tr w:rsidR="00363CB1" w:rsidRPr="00C938A3" w14:paraId="427FA1FC" w14:textId="77777777" w:rsidTr="00C10BCB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7DE56E56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65C6DCF7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  <w:p w14:paraId="1917D629" w14:textId="77777777" w:rsidR="00363CB1" w:rsidRPr="006D1847" w:rsidRDefault="00363CB1" w:rsidP="00AE342F">
            <w:pPr>
              <w:spacing w:before="60" w:after="60" w:afterAutospacing="0" w:line="24" w:lineRule="atLeast"/>
              <w:rPr>
                <w:color w:val="175EAA"/>
                <w:lang w:val="nl-NL"/>
              </w:rPr>
            </w:pPr>
          </w:p>
        </w:tc>
      </w:tr>
      <w:tr w:rsidR="00D143BC" w:rsidRPr="0015155A" w14:paraId="2E7D9B74" w14:textId="77777777" w:rsidTr="0015155A">
        <w:tblPrEx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215E99" w:themeFill="text2" w:themeFillTint="BF"/>
          </w:tcPr>
          <w:p w14:paraId="378A7379" w14:textId="186AAB83" w:rsidR="00D143BC" w:rsidRPr="0015155A" w:rsidRDefault="00D143BC" w:rsidP="00C10BCB">
            <w:pPr>
              <w:spacing w:before="60" w:after="60" w:afterAutospacing="0" w:line="24" w:lineRule="atLeast"/>
              <w:rPr>
                <w:rFonts w:eastAsia="MS Mincho"/>
                <w:b/>
                <w:color w:val="FFFFFF" w:themeColor="background1"/>
                <w:sz w:val="18"/>
                <w:szCs w:val="20"/>
                <w:lang w:val="nl-NL"/>
              </w:rPr>
            </w:pPr>
            <w:r w:rsidRPr="0015155A">
              <w:rPr>
                <w:b/>
                <w:color w:val="FFFFFF" w:themeColor="background1"/>
                <w:sz w:val="24"/>
                <w:lang w:val="nl-NL"/>
              </w:rPr>
              <w:t>1</w:t>
            </w:r>
            <w:r w:rsidR="008207C6">
              <w:rPr>
                <w:b/>
                <w:color w:val="FFFFFF" w:themeColor="background1"/>
                <w:sz w:val="24"/>
                <w:lang w:val="nl-NL"/>
              </w:rPr>
              <w:t>0</w:t>
            </w:r>
            <w:r w:rsidRPr="0015155A">
              <w:rPr>
                <w:b/>
                <w:color w:val="FFFFFF" w:themeColor="background1"/>
                <w:sz w:val="24"/>
                <w:lang w:val="nl-NL"/>
              </w:rPr>
              <w:t xml:space="preserve">. </w:t>
            </w:r>
            <w:r w:rsidRPr="0015155A">
              <w:rPr>
                <w:rFonts w:eastAsia="MS Mincho"/>
                <w:b/>
                <w:color w:val="FFFFFF" w:themeColor="background1"/>
                <w:sz w:val="24"/>
                <w:lang w:val="nl-NL"/>
              </w:rPr>
              <w:t>Toestemmingsverklaring</w:t>
            </w:r>
            <w:r w:rsidRPr="0015155A">
              <w:rPr>
                <w:rStyle w:val="Voetnootmarkering"/>
                <w:rFonts w:eastAsia="MS Mincho"/>
                <w:b/>
                <w:color w:val="FFFFFF" w:themeColor="background1"/>
                <w:sz w:val="24"/>
              </w:rPr>
              <w:footnoteReference w:id="3"/>
            </w:r>
            <w:r w:rsidRPr="0015155A">
              <w:rPr>
                <w:rFonts w:eastAsia="MS Mincho"/>
                <w:color w:val="FFFFFF" w:themeColor="background1"/>
                <w:sz w:val="24"/>
                <w:lang w:val="nl-NL"/>
              </w:rPr>
              <w:t xml:space="preserve">   </w:t>
            </w:r>
            <w:r w:rsidRPr="0015155A">
              <w:rPr>
                <w:rFonts w:eastAsia="MS Mincho"/>
                <w:color w:val="FFFFFF" w:themeColor="background1"/>
                <w:sz w:val="24"/>
                <w:lang w:val="nl-NL"/>
              </w:rPr>
              <w:br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 w:hint="eastAsia"/>
                <w:color w:val="FFFFFF" w:themeColor="background1"/>
                <w:sz w:val="18"/>
                <w:szCs w:val="20"/>
                <w:lang w:val="nl-NL"/>
              </w:rPr>
              <w:t>☐</w:t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 xml:space="preserve">  aanvinken wanneer van toepassing</w:t>
            </w:r>
          </w:p>
          <w:p w14:paraId="557CC425" w14:textId="77777777" w:rsidR="00D143BC" w:rsidRPr="0015155A" w:rsidRDefault="00D143BC" w:rsidP="00C10BCB">
            <w:pPr>
              <w:tabs>
                <w:tab w:val="left" w:pos="285"/>
              </w:tabs>
              <w:spacing w:before="60" w:after="60" w:afterAutospacing="0" w:line="24" w:lineRule="atLeast"/>
              <w:rPr>
                <w:color w:val="FFFFFF" w:themeColor="background1"/>
                <w:sz w:val="18"/>
                <w:lang w:val="nl-NL"/>
              </w:rPr>
            </w:pP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</w:r>
            <w:r w:rsidRPr="0015155A">
              <w:rPr>
                <w:rFonts w:eastAsia="MS Mincho"/>
                <w:color w:val="FFFFFF" w:themeColor="background1"/>
                <w:sz w:val="18"/>
                <w:szCs w:val="20"/>
                <w:lang w:val="nl-NL"/>
              </w:rPr>
              <w:tab/>
              <w:t xml:space="preserve"> *   keuze aanvinken</w:t>
            </w:r>
          </w:p>
        </w:tc>
      </w:tr>
    </w:tbl>
    <w:tbl>
      <w:tblPr>
        <w:tblStyle w:val="Tabelraster411"/>
        <w:tblW w:w="0" w:type="auto"/>
        <w:tblInd w:w="-113" w:type="dxa"/>
        <w:tblBorders>
          <w:top w:val="single" w:sz="4" w:space="0" w:color="F8FAF9" w:themeColor="accent5" w:themeTint="33"/>
          <w:left w:val="single" w:sz="4" w:space="0" w:color="F8FAF9" w:themeColor="accent5" w:themeTint="33"/>
          <w:bottom w:val="single" w:sz="4" w:space="0" w:color="F8FAF9" w:themeColor="accent5" w:themeTint="33"/>
          <w:right w:val="single" w:sz="4" w:space="0" w:color="F8FAF9" w:themeColor="accent5" w:themeTint="33"/>
          <w:insideH w:val="single" w:sz="4" w:space="0" w:color="F8FAF9" w:themeColor="accent5" w:themeTint="33"/>
          <w:insideV w:val="single" w:sz="4" w:space="0" w:color="F8FAF9" w:themeColor="accent5" w:themeTint="33"/>
        </w:tblBorders>
        <w:tblLook w:val="04A0" w:firstRow="1" w:lastRow="0" w:firstColumn="1" w:lastColumn="0" w:noHBand="0" w:noVBand="1"/>
      </w:tblPr>
      <w:tblGrid>
        <w:gridCol w:w="4644"/>
        <w:gridCol w:w="4642"/>
      </w:tblGrid>
      <w:tr w:rsidR="00D143BC" w:rsidRPr="00C77A12" w14:paraId="1873169F" w14:textId="77777777" w:rsidTr="00C10BCB">
        <w:tc>
          <w:tcPr>
            <w:tcW w:w="9286" w:type="dxa"/>
            <w:gridSpan w:val="2"/>
            <w:tcBorders>
              <w:top w:val="single" w:sz="4" w:space="0" w:color="F8FAF9" w:themeColor="accent5" w:themeTint="33"/>
              <w:left w:val="single" w:sz="4" w:space="0" w:color="F8FAF9" w:themeColor="accent5" w:themeTint="33"/>
              <w:bottom w:val="single" w:sz="4" w:space="0" w:color="F8FAF9" w:themeColor="accent5" w:themeTint="33"/>
              <w:right w:val="single" w:sz="4" w:space="0" w:color="F8FAF9" w:themeColor="accent5" w:themeTint="33"/>
            </w:tcBorders>
          </w:tcPr>
          <w:p w14:paraId="23C18D14" w14:textId="77777777" w:rsidR="00D143BC" w:rsidRDefault="00D143BC" w:rsidP="00150CE4">
            <w:r>
              <w:t xml:space="preserve">De ouders / wettige vertegenwoordigers van </w:t>
            </w:r>
            <w:r>
              <w:rPr>
                <w:b/>
              </w:rPr>
              <w:t>[naam kind]</w:t>
            </w:r>
            <w:r>
              <w:t xml:space="preserve"> geven toestemming aan de school tot: </w:t>
            </w:r>
          </w:p>
          <w:p w14:paraId="66051ED1" w14:textId="77777777" w:rsidR="001042A7" w:rsidRDefault="001042A7" w:rsidP="00150CE4">
            <w:pPr>
              <w:pStyle w:val="Lijstalinea"/>
              <w:numPr>
                <w:ilvl w:val="0"/>
                <w:numId w:val="21"/>
              </w:numPr>
            </w:pPr>
            <w:r w:rsidRPr="001042A7">
              <w:t>H</w:t>
            </w:r>
            <w:r w:rsidR="00D143BC" w:rsidRPr="001042A7">
              <w:t xml:space="preserve">et aanvragen van een arrangement ten behoeve van genoemde zoon/dochter bij het swv IJssel Berkel, gevestigd te Zutphen; </w:t>
            </w:r>
          </w:p>
          <w:p w14:paraId="082C6FF9" w14:textId="56AD4D97" w:rsidR="001042A7" w:rsidRDefault="001042A7" w:rsidP="00150CE4">
            <w:pPr>
              <w:pStyle w:val="Lijstalinea"/>
              <w:numPr>
                <w:ilvl w:val="0"/>
                <w:numId w:val="21"/>
              </w:numPr>
            </w:pPr>
            <w:r>
              <w:t>H</w:t>
            </w:r>
            <w:r w:rsidR="00D143BC" w:rsidRPr="005E0FEB">
              <w:t>et aan</w:t>
            </w:r>
            <w:r>
              <w:t xml:space="preserve"> de Toewijzingscommissie (TWC) van </w:t>
            </w:r>
            <w:r w:rsidR="00D143BC" w:rsidRPr="005E0FEB">
              <w:t xml:space="preserve">het </w:t>
            </w:r>
            <w:r w:rsidR="00D143BC">
              <w:t>swv</w:t>
            </w:r>
            <w:r w:rsidR="00D143BC" w:rsidRPr="005E0FEB">
              <w:t xml:space="preserve"> verstrekken van de persoons-, leer- en begeleidingsgegevens </w:t>
            </w:r>
            <w:r>
              <w:t>met betrekking tot</w:t>
            </w:r>
            <w:r w:rsidR="00D143BC" w:rsidRPr="005E0FEB">
              <w:t xml:space="preserve"> de vraag </w:t>
            </w:r>
            <w:r>
              <w:t xml:space="preserve">aan de TWC </w:t>
            </w:r>
            <w:r w:rsidR="00D143BC" w:rsidRPr="005E0FEB">
              <w:t xml:space="preserve">over de beoordeling van </w:t>
            </w:r>
            <w:r w:rsidR="00150CE4">
              <w:t xml:space="preserve">aanvraag van het arrangement t.b.v. </w:t>
            </w:r>
            <w:r w:rsidR="00D143BC" w:rsidRPr="005E0FEB">
              <w:t xml:space="preserve"> genoemde zoon/dochter</w:t>
            </w:r>
            <w:r>
              <w:t>, met het doel dat de TWC de aanvraag kan beoordelen</w:t>
            </w:r>
            <w:r w:rsidR="00D143BC" w:rsidRPr="005E0FEB">
              <w:t xml:space="preserve">;  </w:t>
            </w:r>
          </w:p>
          <w:p w14:paraId="4EB950F2" w14:textId="1EF3D518" w:rsidR="00D143BC" w:rsidRPr="001042A7" w:rsidRDefault="00150CE4" w:rsidP="001042A7">
            <w:pPr>
              <w:ind w:left="360"/>
            </w:pPr>
            <w:r w:rsidRPr="001042A7">
              <w:rPr>
                <w:rFonts w:ascii="Segoe UI Symbol" w:hAnsi="Segoe UI Symbol" w:cs="Segoe UI Symbol"/>
              </w:rPr>
              <w:t>☐</w:t>
            </w:r>
            <w:r w:rsidRPr="001042A7">
              <w:t xml:space="preserve"> </w:t>
            </w:r>
            <w:r w:rsidR="001042A7">
              <w:t xml:space="preserve">    </w:t>
            </w:r>
            <w:r w:rsidRPr="001042A7">
              <w:t xml:space="preserve">Het door school </w:t>
            </w:r>
            <w:r w:rsidR="001042A7" w:rsidRPr="001042A7">
              <w:t xml:space="preserve">bij derden </w:t>
            </w:r>
            <w:r w:rsidR="001042A7">
              <w:t xml:space="preserve">buiten het onderwijs </w:t>
            </w:r>
            <w:r w:rsidRPr="001042A7">
              <w:t>opvragen van noodzakelijke, relevante gegevens en delen daarvan met</w:t>
            </w:r>
            <w:r w:rsidR="001042A7">
              <w:t xml:space="preserve"> de TWC van</w:t>
            </w:r>
            <w:r w:rsidRPr="001042A7">
              <w:t xml:space="preserve"> swv IJssel Berkel</w:t>
            </w:r>
            <w:r w:rsidR="001042A7">
              <w:t>,</w:t>
            </w:r>
            <w:r w:rsidRPr="001042A7">
              <w:t xml:space="preserve"> voor</w:t>
            </w:r>
            <w:r w:rsidR="001042A7" w:rsidRPr="001042A7">
              <w:t xml:space="preserve"> </w:t>
            </w:r>
            <w:r w:rsidRPr="001042A7">
              <w:t xml:space="preserve">zover deze nodig zijn voor </w:t>
            </w:r>
            <w:r w:rsidR="001042A7" w:rsidRPr="001042A7">
              <w:t xml:space="preserve">het kunnen voldoen aan het punt onder </w:t>
            </w:r>
            <w:r w:rsidRPr="001042A7">
              <w:t>2.</w:t>
            </w:r>
          </w:p>
          <w:p w14:paraId="366344C2" w14:textId="77777777" w:rsidR="00D143BC" w:rsidRDefault="00D143BC" w:rsidP="00150CE4">
            <w:r>
              <w:t xml:space="preserve">De ondergetekende(n) ontvangen: </w:t>
            </w:r>
          </w:p>
          <w:p w14:paraId="19518F16" w14:textId="6C269861" w:rsidR="00D143BC" w:rsidRPr="001042A7" w:rsidRDefault="00D143BC" w:rsidP="001042A7">
            <w:pPr>
              <w:pStyle w:val="Lijstalinea"/>
              <w:numPr>
                <w:ilvl w:val="0"/>
                <w:numId w:val="22"/>
              </w:numPr>
            </w:pPr>
            <w:r w:rsidRPr="001042A7">
              <w:t xml:space="preserve">van de school inzage in/een afschrift van de stukken welke de school aan het swv zal verstrekken; </w:t>
            </w:r>
          </w:p>
          <w:p w14:paraId="222FD9D5" w14:textId="141E0A0C" w:rsidR="00150CE4" w:rsidRPr="001042A7" w:rsidRDefault="00D143BC" w:rsidP="001042A7">
            <w:pPr>
              <w:pStyle w:val="Lijstalinea"/>
              <w:numPr>
                <w:ilvl w:val="0"/>
                <w:numId w:val="22"/>
              </w:numPr>
            </w:pPr>
            <w:r w:rsidRPr="001042A7">
              <w:t xml:space="preserve">van het swv IJssel Berkel een afschrift van </w:t>
            </w:r>
            <w:r w:rsidR="00150CE4" w:rsidRPr="001042A7">
              <w:t>het gemotiveerde besluit over het wel/niet toekennen van het aangevraagde arrangement voor</w:t>
            </w:r>
            <w:r w:rsidRPr="001042A7">
              <w:t xml:space="preserve"> genoemde zoon/dochter. </w:t>
            </w:r>
          </w:p>
          <w:p w14:paraId="68EAF2D7" w14:textId="6E625B87" w:rsidR="00D143BC" w:rsidRPr="00150CE4" w:rsidRDefault="00D143BC" w:rsidP="00150CE4">
            <w:pPr>
              <w:rPr>
                <w:rFonts w:ascii="MS Mincho" w:eastAsia="MS Mincho" w:hAnsi="MS Mincho"/>
                <w:color w:val="000000"/>
              </w:rPr>
            </w:pPr>
          </w:p>
        </w:tc>
      </w:tr>
      <w:tr w:rsidR="00D143BC" w14:paraId="73541286" w14:textId="77777777" w:rsidTr="00C10BCB">
        <w:tc>
          <w:tcPr>
            <w:tcW w:w="4644" w:type="dxa"/>
            <w:tcBorders>
              <w:top w:val="single" w:sz="4" w:space="0" w:color="F8FAF9" w:themeColor="accent5" w:themeTint="33"/>
              <w:left w:val="single" w:sz="4" w:space="0" w:color="F8FAF9" w:themeColor="accent5" w:themeTint="33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237968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799748F4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Handtekening ouder 1/ verzorger</w:t>
            </w:r>
            <w:r>
              <w:rPr>
                <w:rFonts w:eastAsia="MS Mincho"/>
                <w:szCs w:val="20"/>
                <w:vertAlign w:val="superscript"/>
              </w:rPr>
              <w:footnoteReference w:id="4"/>
            </w:r>
            <w:r>
              <w:rPr>
                <w:rFonts w:eastAsia="MS Mincho"/>
                <w:szCs w:val="20"/>
              </w:rPr>
              <w:t xml:space="preserve"> </w:t>
            </w:r>
          </w:p>
          <w:p w14:paraId="3BD6BF83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387DDCA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4F85F6B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15779D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73EAFEE1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F8FAF9" w:themeColor="accent5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8FAF9" w:themeColor="accent5" w:themeTint="33"/>
            </w:tcBorders>
            <w:shd w:val="clear" w:color="auto" w:fill="FFFFFF" w:themeFill="background1"/>
          </w:tcPr>
          <w:p w14:paraId="1940F7A6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 </w:t>
            </w:r>
          </w:p>
          <w:p w14:paraId="6C696329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Handtekening ouder 2/ verzorger  </w:t>
            </w:r>
          </w:p>
          <w:p w14:paraId="220DFD2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0DB5925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09BAFC6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571C020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57E47B1E" w14:textId="77777777" w:rsidR="00D143BC" w:rsidRDefault="00D143BC" w:rsidP="00C10BCB">
            <w:pPr>
              <w:spacing w:before="60" w:after="60" w:afterAutospacing="0" w:line="24" w:lineRule="atLeast"/>
              <w:ind w:firstLine="708"/>
              <w:rPr>
                <w:rFonts w:eastAsia="MS Mincho"/>
                <w:b/>
                <w:color w:val="FFFFFF" w:themeColor="background1"/>
                <w:szCs w:val="20"/>
              </w:rPr>
            </w:pPr>
          </w:p>
        </w:tc>
      </w:tr>
      <w:tr w:rsidR="00D143BC" w14:paraId="1FDAB554" w14:textId="77777777" w:rsidTr="00C10BCB">
        <w:tc>
          <w:tcPr>
            <w:tcW w:w="4644" w:type="dxa"/>
            <w:tcBorders>
              <w:top w:val="single" w:sz="4" w:space="0" w:color="FFFFFF" w:themeColor="background1"/>
              <w:left w:val="single" w:sz="4" w:space="0" w:color="F8FAF9" w:themeColor="accent5" w:themeTint="33"/>
              <w:bottom w:val="single" w:sz="4" w:space="0" w:color="F8FAF9" w:themeColor="accent5" w:themeTint="33"/>
              <w:right w:val="single" w:sz="4" w:space="0" w:color="FFFFFF" w:themeColor="background1"/>
            </w:tcBorders>
            <w:shd w:val="clear" w:color="auto" w:fill="FFFFFF" w:themeFill="background1"/>
          </w:tcPr>
          <w:p w14:paraId="7B579CB5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Handtekening vertegenwoordiger school</w:t>
            </w:r>
          </w:p>
          <w:p w14:paraId="6B23B9A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Naam: </w:t>
            </w:r>
          </w:p>
          <w:p w14:paraId="5496E74E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Datum: </w:t>
            </w:r>
          </w:p>
          <w:p w14:paraId="3C3483DD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45B377AC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……………………………………………………………..</w:t>
            </w:r>
          </w:p>
          <w:p w14:paraId="1102D8C7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8FAF9" w:themeColor="accent5" w:themeTint="33"/>
              <w:right w:val="single" w:sz="4" w:space="0" w:color="F8FAF9" w:themeColor="accent5" w:themeTint="33"/>
            </w:tcBorders>
            <w:shd w:val="clear" w:color="auto" w:fill="FFFFFF" w:themeFill="background1"/>
          </w:tcPr>
          <w:p w14:paraId="35431539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  <w:p w14:paraId="6991F7C2" w14:textId="77777777" w:rsidR="00D143BC" w:rsidRDefault="00D143BC" w:rsidP="00C10BCB">
            <w:pPr>
              <w:spacing w:before="60" w:after="60" w:afterAutospacing="0" w:line="24" w:lineRule="atLeast"/>
              <w:rPr>
                <w:rFonts w:eastAsia="MS Mincho"/>
                <w:szCs w:val="20"/>
              </w:rPr>
            </w:pPr>
          </w:p>
        </w:tc>
      </w:tr>
    </w:tbl>
    <w:tbl>
      <w:tblPr>
        <w:tblStyle w:val="Invultabel"/>
        <w:tblW w:w="0" w:type="auto"/>
        <w:tblInd w:w="0" w:type="dxa"/>
        <w:tblLook w:val="04A0" w:firstRow="1" w:lastRow="0" w:firstColumn="1" w:lastColumn="0" w:noHBand="0" w:noVBand="1"/>
      </w:tblPr>
      <w:tblGrid>
        <w:gridCol w:w="9746"/>
      </w:tblGrid>
      <w:tr w:rsidR="00D143BC" w:rsidRPr="001042A7" w14:paraId="64AB5E19" w14:textId="77777777" w:rsidTr="00C10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  <w:shd w:val="clear" w:color="auto" w:fill="FFFFFF" w:themeFill="background1"/>
          </w:tcPr>
          <w:p w14:paraId="082A53BD" w14:textId="1C63439C" w:rsidR="001042A7" w:rsidRPr="001042A7" w:rsidRDefault="001042A7" w:rsidP="00C10BCB">
            <w:pPr>
              <w:spacing w:before="60" w:after="60" w:afterAutospacing="0" w:line="24" w:lineRule="atLeast"/>
              <w:rPr>
                <w:bCs/>
                <w:lang w:val="nl-NL"/>
              </w:rPr>
            </w:pPr>
            <w:r>
              <w:rPr>
                <w:bCs/>
                <w:color w:val="auto"/>
                <w:lang w:val="nl-NL"/>
              </w:rPr>
              <w:t>Noot v</w:t>
            </w:r>
            <w:r w:rsidRPr="001042A7">
              <w:rPr>
                <w:bCs/>
                <w:color w:val="auto"/>
                <w:lang w:val="nl-NL"/>
              </w:rPr>
              <w:t xml:space="preserve">oor de intern begeleider/kwaliteit coördinator: </w:t>
            </w:r>
          </w:p>
          <w:p w14:paraId="3DE71207" w14:textId="4F4270D8" w:rsidR="00D143BC" w:rsidRPr="001042A7" w:rsidRDefault="00A41EC4" w:rsidP="00C10BCB">
            <w:pPr>
              <w:spacing w:before="60" w:after="60" w:afterAutospacing="0" w:line="24" w:lineRule="atLeast"/>
              <w:rPr>
                <w:bCs/>
                <w:color w:val="175EAA"/>
                <w:lang w:val="nl-NL"/>
              </w:rPr>
            </w:pPr>
            <w:r w:rsidRPr="001042A7">
              <w:rPr>
                <w:b w:val="0"/>
                <w:color w:val="auto"/>
                <w:lang w:val="nl-NL"/>
              </w:rPr>
              <w:t xml:space="preserve">Maak een hulpvraag aan in Kindkans, </w:t>
            </w:r>
            <w:r>
              <w:rPr>
                <w:b w:val="0"/>
                <w:color w:val="auto"/>
                <w:lang w:val="nl-NL"/>
              </w:rPr>
              <w:t xml:space="preserve">zorg dat ook ouders toegang hebben, </w:t>
            </w:r>
            <w:r w:rsidRPr="001042A7">
              <w:rPr>
                <w:b w:val="0"/>
                <w:color w:val="auto"/>
                <w:lang w:val="nl-NL"/>
              </w:rPr>
              <w:t>voeg het ondertekende aanvraagformulier en de relevante bijlagen toe. Denk eraan om, na het indienen van de hulpvraag, het juiste vinkje aan te klikken voor bespreking door de TWC</w:t>
            </w:r>
            <w:r>
              <w:rPr>
                <w:b w:val="0"/>
                <w:color w:val="auto"/>
                <w:lang w:val="nl-NL"/>
              </w:rPr>
              <w:t xml:space="preserve"> en wijs de betrokken orthopedagoog aan als </w:t>
            </w:r>
            <w:r>
              <w:rPr>
                <w:b w:val="0"/>
                <w:color w:val="auto"/>
                <w:lang w:val="nl-NL"/>
              </w:rPr>
              <w:lastRenderedPageBreak/>
              <w:t xml:space="preserve">coördinator. </w:t>
            </w:r>
            <w:r w:rsidRPr="00A44FF4">
              <w:rPr>
                <w:b w:val="0"/>
                <w:color w:val="auto"/>
                <w:lang w:val="nl-NL"/>
              </w:rPr>
              <w:t>Zie</w:t>
            </w:r>
            <w:r>
              <w:rPr>
                <w:color w:val="175EAA"/>
                <w:lang w:val="nl-NL"/>
              </w:rPr>
              <w:t xml:space="preserve"> </w:t>
            </w:r>
            <w:hyperlink r:id="rId11" w:history="1">
              <w:r w:rsidRPr="00BD0343">
                <w:rPr>
                  <w:rStyle w:val="Hyperlink"/>
                  <w:lang w:val="nl-NL"/>
                </w:rPr>
                <w:t>www.kindkans.nl/downloads</w:t>
              </w:r>
            </w:hyperlink>
            <w:r>
              <w:rPr>
                <w:color w:val="175EAA"/>
                <w:lang w:val="nl-NL"/>
              </w:rPr>
              <w:t xml:space="preserve"> </w:t>
            </w:r>
            <w:r w:rsidRPr="00A44FF4">
              <w:rPr>
                <w:b w:val="0"/>
                <w:color w:val="auto"/>
                <w:lang w:val="nl-NL"/>
              </w:rPr>
              <w:t>voor vragen over Kindkan</w:t>
            </w:r>
            <w:r>
              <w:rPr>
                <w:b w:val="0"/>
                <w:color w:val="auto"/>
                <w:lang w:val="nl-NL"/>
              </w:rPr>
              <w:t xml:space="preserve">s. U kunt ook meer informatie vinden op de website van het swv via </w:t>
            </w:r>
            <w:hyperlink r:id="rId12" w:history="1">
              <w:r w:rsidRPr="00BD0343">
                <w:rPr>
                  <w:rStyle w:val="Hyperlink"/>
                  <w:lang w:val="nl-NL"/>
                </w:rPr>
                <w:t>www.ijsselberkel.nl</w:t>
              </w:r>
            </w:hyperlink>
            <w:r>
              <w:rPr>
                <w:b w:val="0"/>
                <w:color w:val="auto"/>
                <w:lang w:val="nl-NL"/>
              </w:rPr>
              <w:t xml:space="preserve"> </w:t>
            </w:r>
          </w:p>
        </w:tc>
      </w:tr>
    </w:tbl>
    <w:p w14:paraId="1D45D0D5" w14:textId="77777777" w:rsidR="00D143BC" w:rsidRPr="00C938A3" w:rsidRDefault="00D143BC" w:rsidP="00D143BC">
      <w:pPr>
        <w:spacing w:before="60" w:after="60" w:afterAutospacing="0" w:line="24" w:lineRule="atLeast"/>
      </w:pPr>
    </w:p>
    <w:p w14:paraId="35761824" w14:textId="1A693680" w:rsidR="00363CB1" w:rsidRPr="00C938A3" w:rsidRDefault="00363CB1" w:rsidP="00AE342F">
      <w:pPr>
        <w:spacing w:before="60" w:after="60" w:afterAutospacing="0" w:line="24" w:lineRule="atLeast"/>
      </w:pPr>
    </w:p>
    <w:sectPr w:rsidR="00363CB1" w:rsidRPr="00C938A3" w:rsidSect="001A2881">
      <w:headerReference w:type="default" r:id="rId13"/>
      <w:footerReference w:type="even" r:id="rId14"/>
      <w:footerReference w:type="default" r:id="rId15"/>
      <w:pgSz w:w="11906" w:h="16838"/>
      <w:pgMar w:top="963" w:right="1080" w:bottom="993" w:left="1080" w:header="708" w:footer="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ADCA7" w14:textId="77777777" w:rsidR="00E77F13" w:rsidRDefault="00E77F13" w:rsidP="00052556">
      <w:pPr>
        <w:spacing w:after="0" w:line="240" w:lineRule="auto"/>
      </w:pPr>
      <w:r>
        <w:separator/>
      </w:r>
    </w:p>
  </w:endnote>
  <w:endnote w:type="continuationSeparator" w:id="0">
    <w:p w14:paraId="186682C4" w14:textId="77777777" w:rsidR="00E77F13" w:rsidRDefault="00E77F13" w:rsidP="00052556">
      <w:pPr>
        <w:spacing w:after="0" w:line="240" w:lineRule="auto"/>
      </w:pPr>
      <w:r>
        <w:continuationSeparator/>
      </w:r>
    </w:p>
  </w:endnote>
  <w:endnote w:type="continuationNotice" w:id="1">
    <w:p w14:paraId="0F492197" w14:textId="77777777" w:rsidR="00E77F13" w:rsidRDefault="00E77F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inalSix Med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3223787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9647174" w14:textId="77777777" w:rsidR="00DC6E96" w:rsidRDefault="00DC6E96" w:rsidP="00C10BC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D613F77" w14:textId="77777777" w:rsidR="00DC6E96" w:rsidRDefault="00DC6E96" w:rsidP="00DC6E9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55777389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F6EA0D5" w14:textId="77777777" w:rsidR="00DC6E96" w:rsidRDefault="00DC6E96" w:rsidP="007A4F42">
        <w:pPr>
          <w:pStyle w:val="Voettekst"/>
          <w:framePr w:wrap="none" w:vAnchor="text" w:hAnchor="page" w:x="5521" w:yAlign="inside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21CF6C1" w14:textId="733948C8" w:rsidR="00052556" w:rsidRPr="000275A8" w:rsidRDefault="007A4F42" w:rsidP="000275A8">
    <w:pPr>
      <w:pStyle w:val="Voettekst"/>
      <w:spacing w:afterAutospacing="0"/>
      <w:ind w:right="357"/>
      <w:rPr>
        <w:sz w:val="18"/>
      </w:rPr>
    </w:pPr>
    <w:r w:rsidRPr="000275A8">
      <w:rPr>
        <w:noProof/>
        <w:sz w:val="18"/>
      </w:rPr>
      <w:drawing>
        <wp:anchor distT="0" distB="0" distL="114300" distR="114300" simplePos="0" relativeHeight="251658241" behindDoc="0" locked="0" layoutInCell="1" allowOverlap="1" wp14:anchorId="7CEDC653" wp14:editId="48DE6AF1">
          <wp:simplePos x="0" y="0"/>
          <wp:positionH relativeFrom="page">
            <wp:posOffset>4152900</wp:posOffset>
          </wp:positionH>
          <wp:positionV relativeFrom="paragraph">
            <wp:posOffset>-1557020</wp:posOffset>
          </wp:positionV>
          <wp:extent cx="3381375" cy="1790700"/>
          <wp:effectExtent l="0" t="0" r="952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00"/>
                  <a:stretch/>
                </pic:blipFill>
                <pic:spPr bwMode="auto">
                  <a:xfrm>
                    <a:off x="0" y="0"/>
                    <a:ext cx="338137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3718" w:rsidRPr="000275A8">
      <w:rPr>
        <w:sz w:val="18"/>
      </w:rPr>
      <w:t xml:space="preserve">Aanvraagformulier </w:t>
    </w:r>
    <w:r w:rsidR="00747968">
      <w:rPr>
        <w:sz w:val="18"/>
      </w:rPr>
      <w:t xml:space="preserve">Arrangement Terugplaatsing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8C8D" w14:textId="77777777" w:rsidR="00E77F13" w:rsidRDefault="00E77F13" w:rsidP="00052556">
      <w:pPr>
        <w:spacing w:after="0" w:line="240" w:lineRule="auto"/>
      </w:pPr>
      <w:r>
        <w:separator/>
      </w:r>
    </w:p>
  </w:footnote>
  <w:footnote w:type="continuationSeparator" w:id="0">
    <w:p w14:paraId="4677A895" w14:textId="77777777" w:rsidR="00E77F13" w:rsidRDefault="00E77F13" w:rsidP="00052556">
      <w:pPr>
        <w:spacing w:after="0" w:line="240" w:lineRule="auto"/>
      </w:pPr>
      <w:r>
        <w:continuationSeparator/>
      </w:r>
    </w:p>
  </w:footnote>
  <w:footnote w:type="continuationNotice" w:id="1">
    <w:p w14:paraId="33B6305A" w14:textId="77777777" w:rsidR="00E77F13" w:rsidRDefault="00E77F13">
      <w:pPr>
        <w:spacing w:after="0" w:line="240" w:lineRule="auto"/>
      </w:pPr>
    </w:p>
  </w:footnote>
  <w:footnote w:id="2">
    <w:p w14:paraId="73014608" w14:textId="77777777" w:rsidR="00783718" w:rsidRDefault="00783718">
      <w:pPr>
        <w:pStyle w:val="Voetnoottekst"/>
      </w:pPr>
      <w:r>
        <w:rPr>
          <w:rStyle w:val="Voetnootmarkering"/>
        </w:rPr>
        <w:footnoteRef/>
      </w:r>
      <w:r>
        <w:t xml:space="preserve"> Met de term ‘gezinscoach’ bedoelen we een professional vanuit de jeugdhulp of de jeugdgezondheidszorg, al dan niet onder de noemer van het Centrum voor Jeugd en Gezin.</w:t>
      </w:r>
    </w:p>
  </w:footnote>
  <w:footnote w:id="3">
    <w:p w14:paraId="515C8C0A" w14:textId="77777777" w:rsidR="00D143BC" w:rsidRDefault="00D143BC" w:rsidP="00D143BC">
      <w:pPr>
        <w:pStyle w:val="Voetnoottekst"/>
      </w:pPr>
      <w:r>
        <w:rPr>
          <w:rStyle w:val="Voetnootmarkering"/>
        </w:rPr>
        <w:footnoteRef/>
      </w:r>
      <w:r>
        <w:t xml:space="preserve"> Voor meer informatie verwijzen we u naar ons </w:t>
      </w:r>
      <w:hyperlink r:id="rId1" w:history="1">
        <w:r w:rsidRPr="004651CF">
          <w:rPr>
            <w:rStyle w:val="Hyperlink"/>
          </w:rPr>
          <w:t>privacyreglement en de handreiking privacy voor ouders</w:t>
        </w:r>
      </w:hyperlink>
      <w:r>
        <w:t xml:space="preserve">. </w:t>
      </w:r>
    </w:p>
  </w:footnote>
  <w:footnote w:id="4">
    <w:p w14:paraId="667536AB" w14:textId="77777777" w:rsidR="00D143BC" w:rsidRDefault="00D143BC" w:rsidP="00D143BC">
      <w:pPr>
        <w:pStyle w:val="Voetnoottekst"/>
      </w:pPr>
      <w:r>
        <w:rPr>
          <w:rStyle w:val="Voetnootmarkering"/>
        </w:rPr>
        <w:footnoteRef/>
      </w:r>
      <w:r>
        <w:t xml:space="preserve"> Dit formulier ondertekenen beide ouders/verzorgers met ouderlijk gezag, tenzij één ouder het ouderlijk gezag uitoefent.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6F2E3" w14:textId="77777777" w:rsidR="00052556" w:rsidRDefault="00052556">
    <w:r>
      <w:rPr>
        <w:noProof/>
      </w:rPr>
      <w:drawing>
        <wp:anchor distT="0" distB="0" distL="114300" distR="114300" simplePos="0" relativeHeight="251658240" behindDoc="1" locked="0" layoutInCell="1" allowOverlap="1" wp14:anchorId="30781E5C" wp14:editId="013873F5">
          <wp:simplePos x="0" y="0"/>
          <wp:positionH relativeFrom="column">
            <wp:posOffset>4533900</wp:posOffset>
          </wp:positionH>
          <wp:positionV relativeFrom="paragraph">
            <wp:posOffset>-268605</wp:posOffset>
          </wp:positionV>
          <wp:extent cx="1823460" cy="579479"/>
          <wp:effectExtent l="0" t="0" r="5715" b="0"/>
          <wp:wrapNone/>
          <wp:docPr id="1" name="Afbeelding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345089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460" cy="5794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47A02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92AF6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51E1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25200"/>
    <w:multiLevelType w:val="hybridMultilevel"/>
    <w:tmpl w:val="9836CF7E"/>
    <w:lvl w:ilvl="0" w:tplc="A90A67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B71"/>
    <w:multiLevelType w:val="hybridMultilevel"/>
    <w:tmpl w:val="AF386AAA"/>
    <w:lvl w:ilvl="0" w:tplc="8B6A06C4">
      <w:start w:val="1"/>
      <w:numFmt w:val="bullet"/>
      <w:pStyle w:val="Lijstopsomteken2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C15D1"/>
    <w:multiLevelType w:val="hybridMultilevel"/>
    <w:tmpl w:val="052E14E6"/>
    <w:lvl w:ilvl="0" w:tplc="257417B6">
      <w:start w:val="2"/>
      <w:numFmt w:val="bullet"/>
      <w:lvlText w:val="-"/>
      <w:lvlJc w:val="left"/>
      <w:pPr>
        <w:ind w:left="720" w:hanging="360"/>
      </w:pPr>
      <w:rPr>
        <w:rFonts w:ascii="Raleway" w:eastAsiaTheme="minorHAnsi" w:hAnsi="Raleway" w:cs="Raleway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0784B"/>
    <w:multiLevelType w:val="hybridMultilevel"/>
    <w:tmpl w:val="A3E29854"/>
    <w:lvl w:ilvl="0" w:tplc="E1DA0432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5424E"/>
    <w:multiLevelType w:val="hybridMultilevel"/>
    <w:tmpl w:val="290ACC82"/>
    <w:lvl w:ilvl="0" w:tplc="D3B69FD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b w:val="0"/>
        <w:i w:val="0"/>
        <w:color w:val="1F5C9B" w:themeColor="accent1"/>
        <w:sz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B39D4"/>
    <w:multiLevelType w:val="hybridMultilevel"/>
    <w:tmpl w:val="B656B0E8"/>
    <w:lvl w:ilvl="0" w:tplc="3BFEE860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35493"/>
    <w:multiLevelType w:val="hybridMultilevel"/>
    <w:tmpl w:val="8654E5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67DC8"/>
    <w:multiLevelType w:val="hybridMultilevel"/>
    <w:tmpl w:val="214E3580"/>
    <w:lvl w:ilvl="0" w:tplc="E45ADAE8">
      <w:start w:val="1"/>
      <w:numFmt w:val="bullet"/>
      <w:pStyle w:val="Lijstopsomteken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1F5C9B" w:themeColor="accen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E678E"/>
    <w:multiLevelType w:val="hybridMultilevel"/>
    <w:tmpl w:val="188C0B6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61B51"/>
    <w:multiLevelType w:val="hybridMultilevel"/>
    <w:tmpl w:val="6DAE2DFE"/>
    <w:lvl w:ilvl="0" w:tplc="4F68C0B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D7993"/>
    <w:multiLevelType w:val="hybridMultilevel"/>
    <w:tmpl w:val="EEB40B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D5DA923A"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64DC6"/>
    <w:multiLevelType w:val="hybridMultilevel"/>
    <w:tmpl w:val="938ABC16"/>
    <w:lvl w:ilvl="0" w:tplc="9D425A2E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A19E4"/>
    <w:multiLevelType w:val="hybridMultilevel"/>
    <w:tmpl w:val="F124B9E2"/>
    <w:lvl w:ilvl="0" w:tplc="3BFEE860">
      <w:start w:val="1"/>
      <w:numFmt w:val="bullet"/>
      <w:lvlText w:val="o"/>
      <w:lvlJc w:val="left"/>
      <w:pPr>
        <w:ind w:left="720" w:hanging="360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4F2789"/>
    <w:multiLevelType w:val="multilevel"/>
    <w:tmpl w:val="59187994"/>
    <w:styleLink w:val="Huidigelijst1"/>
    <w:lvl w:ilvl="0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20E8E"/>
    <w:multiLevelType w:val="hybridMultilevel"/>
    <w:tmpl w:val="921249DE"/>
    <w:lvl w:ilvl="0" w:tplc="48FC596A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4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41FBF"/>
    <w:multiLevelType w:val="hybridMultilevel"/>
    <w:tmpl w:val="7B18B146"/>
    <w:lvl w:ilvl="0" w:tplc="397E0D8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C4E20"/>
    <w:multiLevelType w:val="hybridMultilevel"/>
    <w:tmpl w:val="7CFAF0E0"/>
    <w:lvl w:ilvl="0" w:tplc="397E0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BA58D1"/>
    <w:multiLevelType w:val="hybridMultilevel"/>
    <w:tmpl w:val="7D4EB6C0"/>
    <w:lvl w:ilvl="0" w:tplc="B6C8B462">
      <w:start w:val="1"/>
      <w:numFmt w:val="bullet"/>
      <w:lvlText w:val="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54270"/>
    <w:multiLevelType w:val="hybridMultilevel"/>
    <w:tmpl w:val="CF7E914E"/>
    <w:lvl w:ilvl="0" w:tplc="C7185B42">
      <w:start w:val="1"/>
      <w:numFmt w:val="bullet"/>
      <w:pStyle w:val="Aanvinkhokje"/>
      <w:lvlText w:val="o"/>
      <w:lvlJc w:val="left"/>
      <w:pPr>
        <w:ind w:left="360" w:hanging="36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7849827">
    <w:abstractNumId w:val="12"/>
  </w:num>
  <w:num w:numId="2" w16cid:durableId="2052724959">
    <w:abstractNumId w:val="3"/>
  </w:num>
  <w:num w:numId="3" w16cid:durableId="2093039942">
    <w:abstractNumId w:val="18"/>
  </w:num>
  <w:num w:numId="4" w16cid:durableId="233972880">
    <w:abstractNumId w:val="20"/>
  </w:num>
  <w:num w:numId="5" w16cid:durableId="1527211473">
    <w:abstractNumId w:val="19"/>
  </w:num>
  <w:num w:numId="6" w16cid:durableId="377243299">
    <w:abstractNumId w:val="10"/>
  </w:num>
  <w:num w:numId="7" w16cid:durableId="1078789168">
    <w:abstractNumId w:val="2"/>
  </w:num>
  <w:num w:numId="8" w16cid:durableId="1339696951">
    <w:abstractNumId w:val="4"/>
  </w:num>
  <w:num w:numId="9" w16cid:durableId="82651117">
    <w:abstractNumId w:val="1"/>
  </w:num>
  <w:num w:numId="10" w16cid:durableId="1725829211">
    <w:abstractNumId w:val="0"/>
  </w:num>
  <w:num w:numId="11" w16cid:durableId="1631982802">
    <w:abstractNumId w:val="7"/>
  </w:num>
  <w:num w:numId="12" w16cid:durableId="97719402">
    <w:abstractNumId w:val="6"/>
  </w:num>
  <w:num w:numId="13" w16cid:durableId="1047611430">
    <w:abstractNumId w:val="17"/>
  </w:num>
  <w:num w:numId="14" w16cid:durableId="971984112">
    <w:abstractNumId w:val="14"/>
  </w:num>
  <w:num w:numId="15" w16cid:durableId="1759056922">
    <w:abstractNumId w:val="8"/>
  </w:num>
  <w:num w:numId="16" w16cid:durableId="1207988244">
    <w:abstractNumId w:val="16"/>
  </w:num>
  <w:num w:numId="17" w16cid:durableId="908227462">
    <w:abstractNumId w:val="15"/>
  </w:num>
  <w:num w:numId="18" w16cid:durableId="1780177400">
    <w:abstractNumId w:val="21"/>
  </w:num>
  <w:num w:numId="19" w16cid:durableId="2013943824">
    <w:abstractNumId w:val="13"/>
  </w:num>
  <w:num w:numId="20" w16cid:durableId="830484887">
    <w:abstractNumId w:val="11"/>
  </w:num>
  <w:num w:numId="21" w16cid:durableId="1167481836">
    <w:abstractNumId w:val="9"/>
  </w:num>
  <w:num w:numId="22" w16cid:durableId="1144471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CD"/>
    <w:rsid w:val="0000765B"/>
    <w:rsid w:val="000275A8"/>
    <w:rsid w:val="00027C6A"/>
    <w:rsid w:val="000441C8"/>
    <w:rsid w:val="00052556"/>
    <w:rsid w:val="000656A3"/>
    <w:rsid w:val="0007696F"/>
    <w:rsid w:val="000B2D40"/>
    <w:rsid w:val="000C40CB"/>
    <w:rsid w:val="000E4DE4"/>
    <w:rsid w:val="000F1B0B"/>
    <w:rsid w:val="001017EC"/>
    <w:rsid w:val="001042A7"/>
    <w:rsid w:val="00116FD3"/>
    <w:rsid w:val="00134111"/>
    <w:rsid w:val="00150CE4"/>
    <w:rsid w:val="0015155A"/>
    <w:rsid w:val="00152726"/>
    <w:rsid w:val="00155267"/>
    <w:rsid w:val="001618CD"/>
    <w:rsid w:val="001A2881"/>
    <w:rsid w:val="001C0533"/>
    <w:rsid w:val="001F729B"/>
    <w:rsid w:val="00200258"/>
    <w:rsid w:val="00232DAB"/>
    <w:rsid w:val="00234B9A"/>
    <w:rsid w:val="002623E2"/>
    <w:rsid w:val="002642C7"/>
    <w:rsid w:val="00283A07"/>
    <w:rsid w:val="00285E2A"/>
    <w:rsid w:val="002D091E"/>
    <w:rsid w:val="00304207"/>
    <w:rsid w:val="003052C0"/>
    <w:rsid w:val="003106A5"/>
    <w:rsid w:val="00363CB1"/>
    <w:rsid w:val="003674B3"/>
    <w:rsid w:val="003B2DDF"/>
    <w:rsid w:val="003C65F9"/>
    <w:rsid w:val="003F076E"/>
    <w:rsid w:val="00401806"/>
    <w:rsid w:val="00401B06"/>
    <w:rsid w:val="00413AE2"/>
    <w:rsid w:val="0044516B"/>
    <w:rsid w:val="0044597B"/>
    <w:rsid w:val="00473819"/>
    <w:rsid w:val="004859F2"/>
    <w:rsid w:val="00486A3D"/>
    <w:rsid w:val="004A7762"/>
    <w:rsid w:val="004B471C"/>
    <w:rsid w:val="004D169E"/>
    <w:rsid w:val="004F0AF6"/>
    <w:rsid w:val="004F2A6A"/>
    <w:rsid w:val="00503AC4"/>
    <w:rsid w:val="005303F2"/>
    <w:rsid w:val="00530AFB"/>
    <w:rsid w:val="00542D4A"/>
    <w:rsid w:val="00570DD3"/>
    <w:rsid w:val="005819A7"/>
    <w:rsid w:val="0058483B"/>
    <w:rsid w:val="00584B88"/>
    <w:rsid w:val="005C4BBB"/>
    <w:rsid w:val="005D37D9"/>
    <w:rsid w:val="005F5437"/>
    <w:rsid w:val="00613241"/>
    <w:rsid w:val="00624718"/>
    <w:rsid w:val="00633C71"/>
    <w:rsid w:val="00651986"/>
    <w:rsid w:val="00697B75"/>
    <w:rsid w:val="006A0099"/>
    <w:rsid w:val="006A2CCA"/>
    <w:rsid w:val="006C7549"/>
    <w:rsid w:val="006D1847"/>
    <w:rsid w:val="007040FA"/>
    <w:rsid w:val="00742C5A"/>
    <w:rsid w:val="00747968"/>
    <w:rsid w:val="0075463B"/>
    <w:rsid w:val="00783718"/>
    <w:rsid w:val="007969DE"/>
    <w:rsid w:val="007A4F42"/>
    <w:rsid w:val="007C25EB"/>
    <w:rsid w:val="007E4663"/>
    <w:rsid w:val="007F459D"/>
    <w:rsid w:val="008040BF"/>
    <w:rsid w:val="008207C6"/>
    <w:rsid w:val="00824ED8"/>
    <w:rsid w:val="0085342B"/>
    <w:rsid w:val="008535D6"/>
    <w:rsid w:val="008621DD"/>
    <w:rsid w:val="008769CD"/>
    <w:rsid w:val="00890C16"/>
    <w:rsid w:val="008A2F3B"/>
    <w:rsid w:val="008C292F"/>
    <w:rsid w:val="008C7385"/>
    <w:rsid w:val="008D1C82"/>
    <w:rsid w:val="00906E09"/>
    <w:rsid w:val="00921D87"/>
    <w:rsid w:val="00922EDA"/>
    <w:rsid w:val="009409F3"/>
    <w:rsid w:val="00946CEA"/>
    <w:rsid w:val="0097610E"/>
    <w:rsid w:val="0097617B"/>
    <w:rsid w:val="00977598"/>
    <w:rsid w:val="00996D7B"/>
    <w:rsid w:val="009B3214"/>
    <w:rsid w:val="009B4F91"/>
    <w:rsid w:val="009B6AD2"/>
    <w:rsid w:val="00A0024D"/>
    <w:rsid w:val="00A107CD"/>
    <w:rsid w:val="00A22992"/>
    <w:rsid w:val="00A41EC4"/>
    <w:rsid w:val="00A42796"/>
    <w:rsid w:val="00A53F38"/>
    <w:rsid w:val="00A572D9"/>
    <w:rsid w:val="00AA1CA5"/>
    <w:rsid w:val="00AC0505"/>
    <w:rsid w:val="00AD71F9"/>
    <w:rsid w:val="00AE342F"/>
    <w:rsid w:val="00AF2AA5"/>
    <w:rsid w:val="00B306C5"/>
    <w:rsid w:val="00B322E9"/>
    <w:rsid w:val="00B62949"/>
    <w:rsid w:val="00B74241"/>
    <w:rsid w:val="00B9628D"/>
    <w:rsid w:val="00BA2DD2"/>
    <w:rsid w:val="00BD4C09"/>
    <w:rsid w:val="00BF5A26"/>
    <w:rsid w:val="00C1000A"/>
    <w:rsid w:val="00C10BCB"/>
    <w:rsid w:val="00C72EAC"/>
    <w:rsid w:val="00C732A0"/>
    <w:rsid w:val="00C938A3"/>
    <w:rsid w:val="00CB111C"/>
    <w:rsid w:val="00CB7194"/>
    <w:rsid w:val="00CD6211"/>
    <w:rsid w:val="00CD696D"/>
    <w:rsid w:val="00CF23EC"/>
    <w:rsid w:val="00D00E35"/>
    <w:rsid w:val="00D071AE"/>
    <w:rsid w:val="00D143BC"/>
    <w:rsid w:val="00D25FEA"/>
    <w:rsid w:val="00D53455"/>
    <w:rsid w:val="00D54622"/>
    <w:rsid w:val="00D71890"/>
    <w:rsid w:val="00D82C0C"/>
    <w:rsid w:val="00D85FC8"/>
    <w:rsid w:val="00D86A0B"/>
    <w:rsid w:val="00DA669C"/>
    <w:rsid w:val="00DB1480"/>
    <w:rsid w:val="00DB19CA"/>
    <w:rsid w:val="00DB7BF7"/>
    <w:rsid w:val="00DC6E96"/>
    <w:rsid w:val="00DD6699"/>
    <w:rsid w:val="00DE1857"/>
    <w:rsid w:val="00DF1DC7"/>
    <w:rsid w:val="00E030D5"/>
    <w:rsid w:val="00E12B2E"/>
    <w:rsid w:val="00E15BC4"/>
    <w:rsid w:val="00E248E1"/>
    <w:rsid w:val="00E52EC5"/>
    <w:rsid w:val="00E6162A"/>
    <w:rsid w:val="00E70897"/>
    <w:rsid w:val="00E77F13"/>
    <w:rsid w:val="00EB1CDB"/>
    <w:rsid w:val="00EC66F2"/>
    <w:rsid w:val="00ED0D87"/>
    <w:rsid w:val="00F1464E"/>
    <w:rsid w:val="00F15A92"/>
    <w:rsid w:val="00F175EB"/>
    <w:rsid w:val="00F47700"/>
    <w:rsid w:val="00F6580D"/>
    <w:rsid w:val="00F73BB6"/>
    <w:rsid w:val="00F90E0A"/>
    <w:rsid w:val="00FA67A5"/>
    <w:rsid w:val="00FB49C4"/>
    <w:rsid w:val="00FB541C"/>
    <w:rsid w:val="00FC3164"/>
    <w:rsid w:val="00FD5655"/>
    <w:rsid w:val="00FE0179"/>
    <w:rsid w:val="00FF3F8E"/>
    <w:rsid w:val="1080F705"/>
    <w:rsid w:val="13968439"/>
    <w:rsid w:val="30C1D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62CC"/>
  <w15:chartTrackingRefBased/>
  <w15:docId w15:val="{6467A211-EC4A-4FEF-BE9A-813CD01A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71C"/>
    <w:pPr>
      <w:suppressAutoHyphens/>
      <w:autoSpaceDE w:val="0"/>
      <w:autoSpaceDN w:val="0"/>
      <w:adjustRightInd w:val="0"/>
      <w:spacing w:after="100" w:afterAutospacing="1" w:line="288" w:lineRule="auto"/>
      <w:textAlignment w:val="center"/>
    </w:pPr>
    <w:rPr>
      <w:rFonts w:ascii="Raleway" w:hAnsi="Raleway" w:cs="Raleway"/>
      <w:kern w:val="0"/>
      <w:sz w:val="20"/>
      <w:szCs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5D37D9"/>
    <w:pPr>
      <w:keepNext/>
      <w:keepLines/>
      <w:spacing w:after="60" w:afterAutospacing="0"/>
      <w:outlineLvl w:val="0"/>
    </w:pPr>
    <w:rPr>
      <w:rFonts w:eastAsiaTheme="majorEastAsia" w:cstheme="majorBidi"/>
      <w:b/>
      <w:bCs/>
      <w:color w:val="1F5C9B" w:themeColor="accent1"/>
      <w:sz w:val="44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D37D9"/>
    <w:pPr>
      <w:keepNext/>
      <w:keepLines/>
      <w:spacing w:after="20" w:afterAutospacing="0"/>
      <w:outlineLvl w:val="1"/>
    </w:pPr>
    <w:rPr>
      <w:rFonts w:eastAsiaTheme="majorEastAsia" w:cstheme="majorBidi"/>
      <w:b/>
      <w:bCs/>
      <w:color w:val="37A668" w:themeColor="accent2"/>
      <w:sz w:val="36"/>
      <w:szCs w:val="4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5E2A"/>
    <w:pPr>
      <w:keepNext/>
      <w:keepLines/>
      <w:spacing w:before="120" w:after="0" w:afterAutospacing="0"/>
      <w:outlineLvl w:val="2"/>
    </w:pPr>
    <w:rPr>
      <w:rFonts w:ascii="Raleway SemiBold" w:eastAsiaTheme="majorEastAsia" w:hAnsi="Raleway SemiBold" w:cstheme="majorBidi"/>
      <w:b/>
      <w:bCs/>
      <w:color w:val="008AC3" w:themeColor="accent6"/>
      <w:sz w:val="28"/>
      <w:szCs w:val="3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463B"/>
    <w:pPr>
      <w:keepNext/>
      <w:keepLines/>
      <w:spacing w:after="0" w:afterAutospacing="0"/>
      <w:outlineLvl w:val="3"/>
    </w:pPr>
    <w:rPr>
      <w:rFonts w:ascii="Raleway Medium" w:eastAsiaTheme="majorEastAsia" w:hAnsi="Raleway Medium" w:cstheme="majorBidi"/>
      <w:b/>
      <w:bCs/>
      <w:color w:val="0E2841" w:themeColor="text2"/>
      <w:sz w:val="24"/>
      <w:szCs w:val="24"/>
    </w:rPr>
  </w:style>
  <w:style w:type="paragraph" w:styleId="Kop5">
    <w:name w:val="heading 5"/>
    <w:basedOn w:val="Kop4"/>
    <w:next w:val="Standaard"/>
    <w:link w:val="Kop5Char"/>
    <w:uiPriority w:val="9"/>
    <w:unhideWhenUsed/>
    <w:rsid w:val="0075463B"/>
    <w:pPr>
      <w:outlineLvl w:val="4"/>
    </w:pPr>
    <w:rPr>
      <w:b w:val="0"/>
      <w:bCs w:val="0"/>
      <w:color w:val="000000" w:themeColor="text1"/>
      <w:sz w:val="21"/>
      <w:szCs w:val="2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37D9"/>
    <w:rPr>
      <w:rFonts w:ascii="Raleway" w:eastAsiaTheme="majorEastAsia" w:hAnsi="Raleway" w:cstheme="majorBidi"/>
      <w:b/>
      <w:bCs/>
      <w:color w:val="1F5C9B" w:themeColor="accent1"/>
      <w:kern w:val="0"/>
      <w:sz w:val="44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5D37D9"/>
    <w:rPr>
      <w:rFonts w:ascii="Raleway" w:eastAsiaTheme="majorEastAsia" w:hAnsi="Raleway" w:cstheme="majorBidi"/>
      <w:b/>
      <w:bCs/>
      <w:color w:val="37A668" w:themeColor="accent2"/>
      <w:kern w:val="0"/>
      <w:sz w:val="36"/>
      <w:szCs w:val="40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285E2A"/>
    <w:rPr>
      <w:rFonts w:ascii="Raleway SemiBold" w:eastAsiaTheme="majorEastAsia" w:hAnsi="Raleway SemiBold" w:cstheme="majorBidi"/>
      <w:b/>
      <w:bCs/>
      <w:color w:val="008AC3" w:themeColor="accent6"/>
      <w:kern w:val="0"/>
      <w:sz w:val="28"/>
      <w:szCs w:val="32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75463B"/>
    <w:rPr>
      <w:rFonts w:ascii="Raleway Medium" w:eastAsiaTheme="majorEastAsia" w:hAnsi="Raleway Medium" w:cstheme="majorBidi"/>
      <w:b/>
      <w:bCs/>
      <w:color w:val="0E2841" w:themeColor="text2"/>
      <w:kern w:val="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rsid w:val="0075463B"/>
    <w:rPr>
      <w:rFonts w:ascii="Raleway Medium" w:eastAsiaTheme="majorEastAsia" w:hAnsi="Raleway Medium" w:cstheme="majorBidi"/>
      <w:color w:val="000000" w:themeColor="text1"/>
      <w:kern w:val="0"/>
      <w:sz w:val="21"/>
      <w:szCs w:val="21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9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9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9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9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2D091E"/>
    <w:pPr>
      <w:spacing w:after="120" w:afterAutospacing="0" w:line="240" w:lineRule="auto"/>
      <w:contextualSpacing/>
    </w:pPr>
    <w:rPr>
      <w:rFonts w:eastAsiaTheme="majorEastAsia" w:cstheme="majorBidi"/>
      <w:b/>
      <w:bCs/>
      <w:color w:val="1F5C9B" w:themeColor="accent1"/>
      <w:spacing w:val="-10"/>
      <w:kern w:val="28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2D091E"/>
    <w:rPr>
      <w:rFonts w:ascii="Raleway" w:eastAsiaTheme="majorEastAsia" w:hAnsi="Raleway" w:cstheme="majorBidi"/>
      <w:b/>
      <w:bCs/>
      <w:color w:val="1F5C9B" w:themeColor="accent1"/>
      <w:spacing w:val="-10"/>
      <w:kern w:val="28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rsid w:val="00027C6A"/>
    <w:pPr>
      <w:numPr>
        <w:ilvl w:val="1"/>
      </w:numPr>
    </w:pPr>
    <w:rPr>
      <w:rFonts w:eastAsiaTheme="majorEastAsia" w:cstheme="majorBidi"/>
      <w:color w:val="37A668" w:themeColor="accent2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C6A"/>
    <w:rPr>
      <w:rFonts w:ascii="Raleway" w:eastAsiaTheme="majorEastAsia" w:hAnsi="Raleway" w:cstheme="majorBidi"/>
      <w:color w:val="37A668" w:themeColor="accent2"/>
      <w:spacing w:val="15"/>
      <w:kern w:val="0"/>
      <w:sz w:val="28"/>
      <w:szCs w:val="28"/>
    </w:rPr>
  </w:style>
  <w:style w:type="paragraph" w:styleId="Citaat">
    <w:name w:val="Quote"/>
    <w:basedOn w:val="Standaard"/>
    <w:next w:val="Standaard"/>
    <w:link w:val="CitaatChar"/>
    <w:autoRedefine/>
    <w:uiPriority w:val="29"/>
    <w:rsid w:val="00285E2A"/>
    <w:pPr>
      <w:pBdr>
        <w:top w:val="single" w:sz="48" w:space="8" w:color="8FBC90" w:themeColor="accent4"/>
        <w:left w:val="single" w:sz="48" w:space="8" w:color="8FBC90" w:themeColor="accent4"/>
        <w:bottom w:val="single" w:sz="48" w:space="8" w:color="8FBC90" w:themeColor="accent4"/>
        <w:right w:val="single" w:sz="48" w:space="8" w:color="8FBC90" w:themeColor="accent4"/>
      </w:pBdr>
      <w:shd w:val="clear" w:color="auto" w:fill="8FBC90" w:themeFill="accent4"/>
      <w:ind w:left="284" w:right="170"/>
    </w:pPr>
    <w:rPr>
      <w:color w:val="FFFFFF" w:themeColor="background1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285E2A"/>
    <w:rPr>
      <w:rFonts w:ascii="Raleway" w:hAnsi="Raleway" w:cs="Raleway"/>
      <w:color w:val="FFFFFF" w:themeColor="background1"/>
      <w:kern w:val="0"/>
      <w:sz w:val="22"/>
      <w:szCs w:val="21"/>
      <w:shd w:val="clear" w:color="auto" w:fill="8FBC90" w:themeFill="accent4"/>
      <w:lang w:val="en-US"/>
    </w:rPr>
  </w:style>
  <w:style w:type="paragraph" w:styleId="Lijstalinea">
    <w:name w:val="List Paragraph"/>
    <w:basedOn w:val="Standaard"/>
    <w:link w:val="LijstalineaChar"/>
    <w:uiPriority w:val="34"/>
    <w:qFormat/>
    <w:rsid w:val="00651986"/>
    <w:pPr>
      <w:ind w:left="720"/>
      <w:contextualSpacing/>
    </w:pPr>
  </w:style>
  <w:style w:type="paragraph" w:styleId="Bibliografie">
    <w:name w:val="Bibliography"/>
    <w:aliases w:val="Titel van uitgelicht alinea"/>
    <w:basedOn w:val="Duidelijkcitaat"/>
    <w:next w:val="Standaard"/>
    <w:uiPriority w:val="37"/>
    <w:unhideWhenUsed/>
    <w:rsid w:val="00285E2A"/>
    <w:rPr>
      <w:b/>
    </w:rPr>
  </w:style>
  <w:style w:type="character" w:styleId="Subtieleverwijzing">
    <w:name w:val="Subtle Reference"/>
    <w:basedOn w:val="Standaardalinea-lettertype"/>
    <w:uiPriority w:val="31"/>
    <w:rsid w:val="0075463B"/>
    <w:rPr>
      <w:smallCaps/>
      <w:color w:val="5A5A5A" w:themeColor="text1" w:themeTint="A5"/>
    </w:rPr>
  </w:style>
  <w:style w:type="paragraph" w:customStyle="1" w:styleId="Basisalinea">
    <w:name w:val="[Basisalinea]"/>
    <w:basedOn w:val="Standaard"/>
    <w:uiPriority w:val="99"/>
    <w:rsid w:val="00651986"/>
    <w:pPr>
      <w:spacing w:after="0"/>
    </w:pPr>
    <w:rPr>
      <w:rFonts w:ascii="MinionPro-Regular" w:hAnsi="MinionPro-Regular" w:cs="MinionPro-Regular"/>
    </w:rPr>
  </w:style>
  <w:style w:type="character" w:customStyle="1" w:styleId="Lijstopsomteken2Char">
    <w:name w:val="Lijst opsom.teken 2 Char"/>
    <w:aliases w:val="Opsomming groen Char"/>
    <w:basedOn w:val="LijstopsomtekenChar"/>
    <w:link w:val="Lijstopsomteken2"/>
    <w:uiPriority w:val="99"/>
    <w:rsid w:val="00B9628D"/>
    <w:rPr>
      <w:rFonts w:ascii="Raleway" w:hAnsi="Raleway" w:cs="Raleway"/>
      <w:color w:val="000000"/>
      <w:kern w:val="0"/>
      <w:sz w:val="20"/>
      <w:szCs w:val="21"/>
      <w:lang w:val="en-US"/>
    </w:rPr>
  </w:style>
  <w:style w:type="table" w:styleId="Onopgemaaktetabel3">
    <w:name w:val="Plain Table 3"/>
    <w:uiPriority w:val="43"/>
    <w:rsid w:val="00651986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elvaninvultabel-wit">
    <w:name w:val="Titel van invul tabel - wit"/>
    <w:basedOn w:val="Standaard"/>
    <w:qFormat/>
    <w:rsid w:val="00C732A0"/>
    <w:rPr>
      <w:b/>
      <w:color w:val="FFFFFF" w:themeColor="background1"/>
      <w:sz w:val="24"/>
      <w:lang w:eastAsia="nl-NL"/>
      <w14:ligatures w14:val="none"/>
    </w:rPr>
  </w:style>
  <w:style w:type="table" w:customStyle="1" w:styleId="Invultabel">
    <w:name w:val="Invul tabel"/>
    <w:basedOn w:val="Basistabel"/>
    <w:uiPriority w:val="99"/>
    <w:rsid w:val="005303F2"/>
    <w:pPr>
      <w:spacing w:after="100"/>
    </w:pPr>
    <w:rPr>
      <w:rFonts w:cs="Times New Roman (Hoofdtekst CS)"/>
      <w:kern w:val="0"/>
      <w:sz w:val="20"/>
      <w:szCs w:val="20"/>
      <w:lang w:val="en-US" w:eastAsia="nl-NL"/>
      <w14:ligatures w14:val="none"/>
    </w:rPr>
    <w:tblPr/>
    <w:tblStylePr w:type="firstRow">
      <w:pPr>
        <w:jc w:val="left"/>
      </w:pPr>
      <w:rPr>
        <w:rFonts w:ascii="Segoe UI" w:hAnsi="Segoe UI"/>
        <w:b/>
        <w:i w:val="0"/>
        <w:color w:val="FFFFFF" w:themeColor="background1"/>
        <w:sz w:val="24"/>
        <w:u w:val="none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1F5C9B" w:themeFill="accent1"/>
        <w:vAlign w:val="top"/>
      </w:tcPr>
    </w:tblStylePr>
    <w:tblStylePr w:type="firstCol">
      <w:rPr>
        <w:rFonts w:ascii="Segoe UI" w:hAnsi="Segoe UI"/>
        <w:b w:val="0"/>
        <w:i w:val="0"/>
        <w:color w:val="000000" w:themeColor="text1"/>
        <w:sz w:val="2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C0DDE4" w:themeFill="accent3" w:themeFillTint="99"/>
        <w:noWrap/>
        <w:tcMar>
          <w:top w:w="28" w:type="dxa"/>
          <w:left w:w="28" w:type="dxa"/>
          <w:bottom w:w="28" w:type="dxa"/>
          <w:right w:w="28" w:type="dxa"/>
        </w:tcMar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EAF4F6" w:themeColor="accent3" w:themeTint="33"/>
          <w:bottom w:val="single" w:sz="4" w:space="0" w:color="EAF4F6" w:themeColor="accent3" w:themeTint="33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table" w:customStyle="1" w:styleId="Basistabel">
    <w:name w:val="Basis tabel"/>
    <w:uiPriority w:val="99"/>
    <w:rsid w:val="001C0533"/>
    <w:pPr>
      <w:spacing w:after="0" w:line="240" w:lineRule="auto"/>
    </w:p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Segoe UI" w:hAnsi="Segoe UI"/>
        <w:b/>
        <w:i w:val="0"/>
        <w:color w:val="FFFFFF" w:themeColor="background1"/>
        <w:sz w:val="24"/>
      </w:rPr>
      <w:tblPr/>
      <w:tcPr>
        <w:shd w:val="clear" w:color="auto" w:fill="37A668" w:themeFill="accent2"/>
      </w:tcPr>
    </w:tblStylePr>
    <w:tblStylePr w:type="firstCol">
      <w:rPr>
        <w:rFonts w:ascii="Segoe UI" w:hAnsi="Segoe UI"/>
        <w:b w:val="0"/>
        <w:i w:val="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5E9ED" w:themeFill="accent3" w:themeFillTint="66"/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DEE7E3" w:themeColor="accent5"/>
          <w:bottom w:val="single" w:sz="4" w:space="0" w:color="DEE7E3" w:themeColor="accent5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DE1857"/>
  </w:style>
  <w:style w:type="paragraph" w:styleId="Inhopg2">
    <w:name w:val="toc 2"/>
    <w:basedOn w:val="Standaard"/>
    <w:next w:val="Standaard"/>
    <w:autoRedefine/>
    <w:uiPriority w:val="39"/>
    <w:unhideWhenUsed/>
    <w:rsid w:val="00DE1857"/>
    <w:pPr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DE1857"/>
    <w:pPr>
      <w:ind w:left="480"/>
    </w:pPr>
  </w:style>
  <w:style w:type="character" w:styleId="Hyperlink">
    <w:name w:val="Hyperlink"/>
    <w:basedOn w:val="Standaardalinea-lettertype"/>
    <w:uiPriority w:val="99"/>
    <w:unhideWhenUsed/>
    <w:rsid w:val="00DE1857"/>
    <w:rPr>
      <w:color w:val="467886" w:themeColor="hyperlink"/>
      <w:u w:val="single"/>
    </w:rPr>
  </w:style>
  <w:style w:type="paragraph" w:styleId="Lijstopsomteken2">
    <w:name w:val="List Bullet 2"/>
    <w:aliases w:val="Opsomming groen"/>
    <w:basedOn w:val="Lijstopsomteken"/>
    <w:link w:val="Lijstopsomteken2Char"/>
    <w:uiPriority w:val="99"/>
    <w:unhideWhenUsed/>
    <w:qFormat/>
    <w:rsid w:val="0075463B"/>
    <w:pPr>
      <w:numPr>
        <w:numId w:val="8"/>
      </w:numPr>
    </w:pPr>
  </w:style>
  <w:style w:type="paragraph" w:styleId="Lijstopsomteken">
    <w:name w:val="List Bullet"/>
    <w:aliases w:val="Opsomming"/>
    <w:basedOn w:val="Lijstalinea"/>
    <w:link w:val="LijstopsomtekenChar"/>
    <w:uiPriority w:val="99"/>
    <w:unhideWhenUsed/>
    <w:qFormat/>
    <w:rsid w:val="00285E2A"/>
    <w:pPr>
      <w:numPr>
        <w:numId w:val="6"/>
      </w:numPr>
      <w:spacing w:after="240" w:afterAutospacing="0"/>
      <w:ind w:left="357" w:hanging="357"/>
    </w:pPr>
  </w:style>
  <w:style w:type="paragraph" w:styleId="Voettekst">
    <w:name w:val="footer"/>
    <w:basedOn w:val="Standaard"/>
    <w:link w:val="VoettekstChar"/>
    <w:uiPriority w:val="99"/>
    <w:unhideWhenUsed/>
    <w:qFormat/>
    <w:rsid w:val="00234B9A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A2CCA"/>
    <w:rPr>
      <w:rFonts w:ascii="Raleway" w:hAnsi="Raleway" w:cs="Raleway"/>
      <w:color w:val="000000"/>
      <w:kern w:val="0"/>
      <w:sz w:val="21"/>
      <w:szCs w:val="21"/>
      <w:lang w:val="en-US"/>
    </w:rPr>
  </w:style>
  <w:style w:type="character" w:customStyle="1" w:styleId="LijstopsomtekenChar">
    <w:name w:val="Lijst opsom.teken Char"/>
    <w:aliases w:val="Opsomming Char"/>
    <w:basedOn w:val="LijstalineaChar"/>
    <w:link w:val="Lijstopsomteken"/>
    <w:uiPriority w:val="99"/>
    <w:rsid w:val="00285E2A"/>
    <w:rPr>
      <w:rFonts w:ascii="Raleway" w:hAnsi="Raleway" w:cs="Raleway"/>
      <w:color w:val="000000"/>
      <w:kern w:val="0"/>
      <w:sz w:val="20"/>
      <w:szCs w:val="21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4B9A"/>
    <w:rPr>
      <w:rFonts w:ascii="Raleway" w:hAnsi="Raleway" w:cs="Raleway"/>
      <w:kern w:val="0"/>
      <w:sz w:val="16"/>
      <w:szCs w:val="21"/>
      <w:lang w:val="en-US"/>
    </w:rPr>
  </w:style>
  <w:style w:type="numbering" w:customStyle="1" w:styleId="Huidigelijst1">
    <w:name w:val="Huidige lijst1"/>
    <w:uiPriority w:val="99"/>
    <w:rsid w:val="00052556"/>
    <w:pPr>
      <w:numPr>
        <w:numId w:val="16"/>
      </w:numPr>
    </w:pPr>
  </w:style>
  <w:style w:type="paragraph" w:customStyle="1" w:styleId="Aanvinkhokje">
    <w:name w:val="Aanvink hokje"/>
    <w:basedOn w:val="Lijstalinea"/>
    <w:next w:val="Standaard"/>
    <w:rsid w:val="00BF5A26"/>
    <w:pPr>
      <w:numPr>
        <w:numId w:val="18"/>
      </w:numPr>
    </w:pPr>
    <w:rPr>
      <w:color w:val="000000" w:themeColor="text1"/>
      <w:szCs w:val="28"/>
      <w:lang w:eastAsia="nl-NL"/>
      <w14:ligatures w14:val="none"/>
    </w:rPr>
  </w:style>
  <w:style w:type="paragraph" w:styleId="Duidelijkcitaat">
    <w:name w:val="Intense Quote"/>
    <w:aliases w:val="Uitgelicht alinea"/>
    <w:basedOn w:val="Standaard"/>
    <w:next w:val="Standaard"/>
    <w:link w:val="DuidelijkcitaatChar"/>
    <w:uiPriority w:val="30"/>
    <w:qFormat/>
    <w:rsid w:val="007C25EB"/>
    <w:pPr>
      <w:shd w:val="clear" w:color="auto" w:fill="C0DDE4" w:themeFill="accent3" w:themeFillTint="99"/>
      <w:spacing w:after="0" w:afterAutospacing="0"/>
      <w:ind w:left="284" w:right="284"/>
    </w:pPr>
    <w:rPr>
      <w:bCs/>
      <w:color w:val="000000" w:themeColor="text1"/>
    </w:rPr>
  </w:style>
  <w:style w:type="character" w:customStyle="1" w:styleId="DuidelijkcitaatChar">
    <w:name w:val="Duidelijk citaat Char"/>
    <w:aliases w:val="Uitgelicht alinea Char"/>
    <w:basedOn w:val="Standaardalinea-lettertype"/>
    <w:link w:val="Duidelijkcitaat"/>
    <w:uiPriority w:val="30"/>
    <w:rsid w:val="007C25EB"/>
    <w:rPr>
      <w:rFonts w:ascii="Raleway" w:hAnsi="Raleway" w:cs="Raleway"/>
      <w:bCs/>
      <w:color w:val="000000" w:themeColor="text1"/>
      <w:kern w:val="0"/>
      <w:sz w:val="20"/>
      <w:szCs w:val="21"/>
      <w:shd w:val="clear" w:color="auto" w:fill="C0DDE4" w:themeFill="accent3" w:themeFillTint="99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9B6AD2"/>
    <w:pPr>
      <w:spacing w:after="20" w:afterAutospacing="0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B6AD2"/>
    <w:rPr>
      <w:rFonts w:ascii="Raleway" w:hAnsi="Raleway" w:cs="Raleway"/>
      <w:kern w:val="0"/>
      <w:sz w:val="16"/>
      <w:szCs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DC6E96"/>
  </w:style>
  <w:style w:type="paragraph" w:styleId="Standaardinspringing">
    <w:name w:val="Normal Indent"/>
    <w:basedOn w:val="Standaard"/>
    <w:uiPriority w:val="99"/>
    <w:unhideWhenUsed/>
    <w:rsid w:val="001017EC"/>
    <w:pPr>
      <w:ind w:left="708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DB19C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A4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4F42"/>
    <w:rPr>
      <w:rFonts w:ascii="Raleway" w:hAnsi="Raleway" w:cs="Raleway"/>
      <w:kern w:val="0"/>
      <w:sz w:val="20"/>
      <w:szCs w:val="21"/>
    </w:rPr>
  </w:style>
  <w:style w:type="table" w:customStyle="1" w:styleId="Tabelraster411">
    <w:name w:val="Tabelraster411"/>
    <w:basedOn w:val="Standaardtabel"/>
    <w:next w:val="Tabelraster"/>
    <w:uiPriority w:val="59"/>
    <w:rsid w:val="00D143B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D1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jsselberkel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indkans.nl/download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jsselberkel.nl/voor-ouders/priv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inette.ruisch\AppData\Local\Microsoft\Windows\INetCache\Content.Outlook\90W40ZWP\Ijssel-berkel-format-formulieren-14juni2024.dotx" TargetMode="External"/></Relationships>
</file>

<file path=word/theme/theme1.xml><?xml version="1.0" encoding="utf-8"?>
<a:theme xmlns:a="http://schemas.openxmlformats.org/drawingml/2006/main" name="thema-ijssel-berkel">
  <a:themeElements>
    <a:clrScheme name="Aangepast 2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F5C9B"/>
      </a:accent1>
      <a:accent2>
        <a:srgbClr val="37A668"/>
      </a:accent2>
      <a:accent3>
        <a:srgbClr val="97C8D3"/>
      </a:accent3>
      <a:accent4>
        <a:srgbClr val="8FBC90"/>
      </a:accent4>
      <a:accent5>
        <a:srgbClr val="DEE7E3"/>
      </a:accent5>
      <a:accent6>
        <a:srgbClr val="008AC3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accent3">
            <a:lumMod val="60000"/>
            <a:lumOff val="40000"/>
          </a:schemeClr>
        </a:solidFill>
        <a:ln w="6350">
          <a:noFill/>
        </a:ln>
      </a:spPr>
      <a:bodyPr wrap="square" lIns="108000" tIns="144000" rIns="108000" bIns="144000" rtlCol="0" anchor="ctr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48167-320a-40cc-bf65-ebb68efe7f87">
      <Terms xmlns="http://schemas.microsoft.com/office/infopath/2007/PartnerControls"/>
    </lcf76f155ced4ddcb4097134ff3c332f>
    <TaxCatchAll xmlns="9dced29a-34f1-42f8-b96d-c5f38b3d539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1A1C48A1BF42A8B5B551B5E81297" ma:contentTypeVersion="12" ma:contentTypeDescription="Een nieuw document maken." ma:contentTypeScope="" ma:versionID="42ad1db5c7a41180050719def4675621">
  <xsd:schema xmlns:xsd="http://www.w3.org/2001/XMLSchema" xmlns:xs="http://www.w3.org/2001/XMLSchema" xmlns:p="http://schemas.microsoft.com/office/2006/metadata/properties" xmlns:ns2="e5d48167-320a-40cc-bf65-ebb68efe7f87" xmlns:ns3="9dced29a-34f1-42f8-b96d-c5f38b3d539d" targetNamespace="http://schemas.microsoft.com/office/2006/metadata/properties" ma:root="true" ma:fieldsID="add26fcbbdbede79ac74c0043d191015" ns2:_="" ns3:_="">
    <xsd:import namespace="e5d48167-320a-40cc-bf65-ebb68efe7f87"/>
    <xsd:import namespace="9dced29a-34f1-42f8-b96d-c5f38b3d5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8167-320a-40cc-bf65-ebb68efe7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d425c4-498f-4f57-91ae-c4141e6cb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ed29a-34f1-42f8-b96d-c5f38b3d53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5c10fe-085d-4a6a-aa3e-8d85e493a0c3}" ma:internalName="TaxCatchAll" ma:showField="CatchAllData" ma:web="9dced29a-34f1-42f8-b96d-c5f38b3d5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84F96-375F-46AA-B0AF-923DD7977D2D}">
  <ds:schemaRefs>
    <ds:schemaRef ds:uri="http://schemas.microsoft.com/office/2006/metadata/properties"/>
    <ds:schemaRef ds:uri="http://schemas.microsoft.com/office/infopath/2007/PartnerControls"/>
    <ds:schemaRef ds:uri="e5d48167-320a-40cc-bf65-ebb68efe7f87"/>
    <ds:schemaRef ds:uri="9dced29a-34f1-42f8-b96d-c5f38b3d539d"/>
  </ds:schemaRefs>
</ds:datastoreItem>
</file>

<file path=customXml/itemProps2.xml><?xml version="1.0" encoding="utf-8"?>
<ds:datastoreItem xmlns:ds="http://schemas.openxmlformats.org/officeDocument/2006/customXml" ds:itemID="{32EC5568-65D0-47B3-AB82-B9E2E103EE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9AF544-DE25-41A2-9A6B-5E5D4827B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48167-320a-40cc-bf65-ebb68efe7f87"/>
    <ds:schemaRef ds:uri="9dced29a-34f1-42f8-b96d-c5f38b3d53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371295-34C8-4F55-ABF8-2D1AF2A528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6f1e8d-7064-4ab8-8f5d-6eacc82262c3}" enabled="0" method="" siteId="{de6f1e8d-7064-4ab8-8f5d-6eacc82262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Ijssel-berkel-format-formulieren-14juni2024</Template>
  <TotalTime>0</TotalTime>
  <Pages>5</Pages>
  <Words>791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Ruisch</dc:creator>
  <cp:keywords/>
  <dc:description/>
  <cp:lastModifiedBy>Antoinette Ruisch</cp:lastModifiedBy>
  <cp:revision>2</cp:revision>
  <cp:lastPrinted>2024-06-13T10:11:00Z</cp:lastPrinted>
  <dcterms:created xsi:type="dcterms:W3CDTF">2026-09-21T12:24:00Z</dcterms:created>
  <dcterms:modified xsi:type="dcterms:W3CDTF">2026-09-21T12:24:00Z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0x01010042431A1C48A1BF42A8B5B551B5E81297</vt:lpwstr>
  </property>
  <property fmtid="{D5CDD505-2E9C-101B-9397-08002B2CF9AE}" pid="3" name="Order">
    <vt:r8>88000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